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B1161" w14:textId="6C320C54" w:rsidR="00F20A10" w:rsidRPr="00F20A10" w:rsidRDefault="007D3A07" w:rsidP="00F20A10">
      <w:pPr>
        <w:pStyle w:val="FJBody"/>
        <w:spacing w:after="0"/>
        <w:rPr>
          <w:rFonts w:ascii="맑은 고딕" w:eastAsia="맑은 고딕" w:hAnsi="맑은 고딕"/>
          <w:b/>
          <w:bCs/>
          <w:color w:val="FFFFFF" w:themeColor="background1"/>
          <w:sz w:val="52"/>
          <w:szCs w:val="52"/>
          <w:lang w:eastAsia="ko-KR"/>
        </w:rPr>
      </w:pPr>
      <w:r w:rsidRPr="00F20A10">
        <w:rPr>
          <w:rFonts w:ascii="맑은 고딕" w:eastAsia="맑은 고딕" w:hAnsi="맑은 고딕"/>
          <w:b/>
          <w:bCs/>
          <w:noProof/>
          <w:snapToGrid/>
          <w:sz w:val="52"/>
          <w:szCs w:val="52"/>
        </w:rPr>
        <w:drawing>
          <wp:anchor distT="0" distB="0" distL="114300" distR="114300" simplePos="0" relativeHeight="251679744" behindDoc="1" locked="0" layoutInCell="1" allowOverlap="1" wp14:anchorId="65A6EDD9" wp14:editId="4FFF890E">
            <wp:simplePos x="0" y="0"/>
            <wp:positionH relativeFrom="column">
              <wp:posOffset>-533400</wp:posOffset>
            </wp:positionH>
            <wp:positionV relativeFrom="page">
              <wp:align>top</wp:align>
            </wp:positionV>
            <wp:extent cx="7629525" cy="2096135"/>
            <wp:effectExtent l="0" t="0" r="9525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rcRect t="25578" b="25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209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C70" w:rsidRPr="00F20A10">
        <w:rPr>
          <w:rFonts w:ascii="맑은 고딕" w:eastAsia="맑은 고딕" w:hAnsi="맑은 고딕"/>
          <w:b/>
          <w:bCs/>
          <w:noProof/>
          <w:sz w:val="52"/>
          <w:szCs w:val="52"/>
        </w:rPr>
        <w:drawing>
          <wp:anchor distT="0" distB="0" distL="114300" distR="114300" simplePos="0" relativeHeight="251667456" behindDoc="0" locked="0" layoutInCell="1" allowOverlap="1" wp14:anchorId="1939B528" wp14:editId="55E7758E">
            <wp:simplePos x="0" y="0"/>
            <wp:positionH relativeFrom="column">
              <wp:posOffset>5671982</wp:posOffset>
            </wp:positionH>
            <wp:positionV relativeFrom="page">
              <wp:posOffset>309245</wp:posOffset>
            </wp:positionV>
            <wp:extent cx="934720" cy="455295"/>
            <wp:effectExtent l="0" t="0" r="0" b="1905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45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A03F0" w:rsidRPr="00F20A10">
        <w:rPr>
          <w:rFonts w:ascii="맑은 고딕" w:eastAsia="맑은 고딕" w:hAnsi="맑은 고딕" w:hint="eastAsia"/>
          <w:b/>
          <w:bCs/>
          <w:color w:val="FFFFFF" w:themeColor="background1"/>
          <w:sz w:val="56"/>
          <w:szCs w:val="56"/>
          <w:lang w:eastAsia="ko-KR"/>
        </w:rPr>
        <w:t>한국후지쯔</w:t>
      </w:r>
      <w:proofErr w:type="spellEnd"/>
      <w:r w:rsidR="001A03F0" w:rsidRPr="00F20A10">
        <w:rPr>
          <w:rFonts w:ascii="맑은 고딕" w:eastAsia="맑은 고딕" w:hAnsi="맑은 고딕"/>
          <w:b/>
          <w:bCs/>
          <w:color w:val="FFFFFF" w:themeColor="background1"/>
          <w:sz w:val="56"/>
          <w:szCs w:val="56"/>
          <w:lang w:eastAsia="ko-KR"/>
        </w:rPr>
        <w:t>㈜</w:t>
      </w:r>
      <w:r w:rsidR="001A03F0" w:rsidRPr="00F20A10">
        <w:rPr>
          <w:rFonts w:ascii="맑은 고딕" w:eastAsia="맑은 고딕" w:hAnsi="맑은 고딕" w:hint="eastAsia"/>
          <w:b/>
          <w:bCs/>
          <w:color w:val="FFFFFF" w:themeColor="background1"/>
          <w:sz w:val="56"/>
          <w:szCs w:val="56"/>
          <w:lang w:eastAsia="ko-KR"/>
        </w:rPr>
        <w:t xml:space="preserve"> </w:t>
      </w:r>
    </w:p>
    <w:p w14:paraId="6047D665" w14:textId="4646A9CA" w:rsidR="007D3A07" w:rsidRPr="00F20A10" w:rsidRDefault="00F20A10" w:rsidP="0070406C">
      <w:pPr>
        <w:pStyle w:val="FJBody"/>
        <w:spacing w:after="0"/>
        <w:rPr>
          <w:rFonts w:ascii="맑은 고딕" w:eastAsia="맑은 고딕" w:hAnsi="맑은 고딕"/>
          <w:b/>
          <w:bCs/>
          <w:sz w:val="56"/>
          <w:szCs w:val="56"/>
          <w:lang w:eastAsia="ko-KR"/>
        </w:rPr>
      </w:pPr>
      <w:r>
        <w:rPr>
          <w:rFonts w:ascii="맑은 고딕" w:eastAsia="맑은 고딕" w:hAnsi="맑은 고딕" w:hint="eastAsia"/>
          <w:b/>
          <w:bCs/>
          <w:color w:val="FFFFFF" w:themeColor="background1"/>
          <w:sz w:val="56"/>
          <w:szCs w:val="56"/>
          <w:lang w:eastAsia="ko-KR"/>
        </w:rPr>
        <w:t>재무 회계</w:t>
      </w:r>
      <w:r w:rsidR="00807B65">
        <w:rPr>
          <w:rFonts w:ascii="맑은 고딕" w:eastAsia="맑은 고딕" w:hAnsi="맑은 고딕" w:hint="eastAsia"/>
          <w:b/>
          <w:bCs/>
          <w:color w:val="FFFFFF" w:themeColor="background1"/>
          <w:sz w:val="56"/>
          <w:szCs w:val="56"/>
          <w:lang w:eastAsia="ko-KR"/>
        </w:rPr>
        <w:t xml:space="preserve"> </w:t>
      </w:r>
      <w:r>
        <w:rPr>
          <w:rFonts w:ascii="맑은 고딕" w:eastAsia="맑은 고딕" w:hAnsi="맑은 고딕" w:hint="eastAsia"/>
          <w:b/>
          <w:bCs/>
          <w:color w:val="FFFFFF" w:themeColor="background1"/>
          <w:sz w:val="56"/>
          <w:szCs w:val="56"/>
          <w:lang w:eastAsia="ko-KR"/>
        </w:rPr>
        <w:t xml:space="preserve">부문 </w:t>
      </w:r>
      <w:r w:rsidR="00F17AB1" w:rsidRPr="00F20A10">
        <w:rPr>
          <w:rFonts w:ascii="맑은 고딕" w:eastAsia="맑은 고딕" w:hAnsi="맑은 고딕" w:hint="eastAsia"/>
          <w:b/>
          <w:bCs/>
          <w:color w:val="FFFFFF" w:themeColor="background1"/>
          <w:sz w:val="56"/>
          <w:szCs w:val="56"/>
          <w:lang w:eastAsia="ko-KR"/>
        </w:rPr>
        <w:t>채용</w:t>
      </w:r>
    </w:p>
    <w:p w14:paraId="3EF8D189" w14:textId="77777777" w:rsidR="007D3A07" w:rsidRPr="004B02E4" w:rsidRDefault="007D3A07" w:rsidP="007D3A07">
      <w:pPr>
        <w:pStyle w:val="FJBody"/>
        <w:rPr>
          <w:lang w:eastAsia="ko-KR"/>
        </w:rPr>
        <w:sectPr w:rsidR="007D3A07" w:rsidRPr="004B02E4" w:rsidSect="00BE0FAD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7" w:h="16840" w:code="9"/>
          <w:pgMar w:top="743" w:right="743" w:bottom="1145" w:left="743" w:header="510" w:footer="680" w:gutter="0"/>
          <w:cols w:space="176"/>
          <w:docGrid w:linePitch="299"/>
        </w:sectPr>
      </w:pPr>
    </w:p>
    <w:p w14:paraId="6A8B3D5F" w14:textId="77777777" w:rsidR="007D3A07" w:rsidRDefault="007D3A07" w:rsidP="005E6582">
      <w:pPr>
        <w:pStyle w:val="FJIntroduction"/>
        <w:spacing w:after="0"/>
        <w:ind w:right="0"/>
        <w:rPr>
          <w:rFonts w:asciiTheme="majorHAnsi" w:hAnsiTheme="majorHAnsi"/>
          <w:b/>
          <w:bCs w:val="0"/>
          <w:sz w:val="28"/>
          <w:szCs w:val="28"/>
          <w:lang w:val="en-US" w:eastAsia="ko-KR"/>
        </w:rPr>
      </w:pPr>
    </w:p>
    <w:p w14:paraId="4E9FA454" w14:textId="77777777" w:rsidR="0070406C" w:rsidRDefault="0070406C" w:rsidP="0070406C">
      <w:pPr>
        <w:pStyle w:val="FJSubheadline1"/>
        <w:rPr>
          <w:rFonts w:ascii="맑은 고딕" w:eastAsia="맑은 고딕" w:hAnsi="맑은 고딕" w:cs="맑은 고딕"/>
          <w:b/>
          <w:bCs w:val="0"/>
          <w:noProof w:val="0"/>
          <w:sz w:val="26"/>
          <w:szCs w:val="26"/>
          <w:lang w:val="en-US" w:eastAsia="ko-KR"/>
        </w:rPr>
      </w:pPr>
    </w:p>
    <w:p w14:paraId="1135D190" w14:textId="77777777" w:rsidR="00F20A10" w:rsidRDefault="00F20A10" w:rsidP="00F20A10">
      <w:pPr>
        <w:spacing w:after="0" w:line="276" w:lineRule="auto"/>
        <w:rPr>
          <w:rFonts w:ascii="맑은 고딕" w:eastAsia="맑은 고딕" w:hAnsi="맑은 고딕"/>
          <w:b/>
          <w:bCs/>
          <w:szCs w:val="22"/>
          <w:lang w:eastAsia="ko-KR"/>
        </w:rPr>
      </w:pPr>
    </w:p>
    <w:p w14:paraId="76A7CCD5" w14:textId="3CFEACBE" w:rsidR="00F20A10" w:rsidRDefault="00F20A10" w:rsidP="00F20A10">
      <w:pPr>
        <w:spacing w:after="0" w:line="276" w:lineRule="auto"/>
        <w:rPr>
          <w:rFonts w:ascii="맑은 고딕" w:eastAsia="맑은 고딕" w:hAnsi="맑은 고딕"/>
          <w:szCs w:val="22"/>
          <w:lang w:eastAsia="ko-KR"/>
        </w:rPr>
      </w:pPr>
      <w:r w:rsidRPr="00F20A10">
        <w:rPr>
          <w:rFonts w:ascii="맑은 고딕" w:eastAsia="맑은 고딕" w:hAnsi="맑은 고딕" w:hint="eastAsia"/>
          <w:b/>
          <w:bCs/>
          <w:szCs w:val="22"/>
          <w:lang w:eastAsia="ko-KR"/>
        </w:rPr>
        <w:t xml:space="preserve">[포지션] </w:t>
      </w:r>
      <w:r w:rsidRPr="00F20A10">
        <w:rPr>
          <w:rFonts w:ascii="맑은 고딕" w:eastAsia="맑은 고딕" w:hAnsi="맑은 고딕" w:hint="eastAsia"/>
          <w:szCs w:val="22"/>
          <w:lang w:eastAsia="ko-KR"/>
        </w:rPr>
        <w:t>신입</w:t>
      </w:r>
      <w:r>
        <w:rPr>
          <w:rFonts w:ascii="맑은 고딕" w:eastAsia="맑은 고딕" w:hAnsi="맑은 고딕" w:hint="eastAsia"/>
          <w:szCs w:val="22"/>
          <w:lang w:eastAsia="ko-KR"/>
        </w:rPr>
        <w:t xml:space="preserve"> </w:t>
      </w:r>
      <w:r w:rsidRPr="00F20A10">
        <w:rPr>
          <w:rFonts w:ascii="맑은 고딕" w:eastAsia="맑은 고딕" w:hAnsi="맑은 고딕" w:hint="eastAsia"/>
          <w:szCs w:val="22"/>
          <w:lang w:eastAsia="ko-KR"/>
        </w:rPr>
        <w:t>~</w:t>
      </w:r>
      <w:r>
        <w:rPr>
          <w:rFonts w:ascii="맑은 고딕" w:eastAsia="맑은 고딕" w:hAnsi="맑은 고딕" w:hint="eastAsia"/>
          <w:szCs w:val="22"/>
          <w:lang w:eastAsia="ko-KR"/>
        </w:rPr>
        <w:t xml:space="preserve"> </w:t>
      </w:r>
      <w:r w:rsidRPr="00F20A10">
        <w:rPr>
          <w:rFonts w:ascii="맑은 고딕" w:eastAsia="맑은 고딕" w:hAnsi="맑은 고딕" w:hint="eastAsia"/>
          <w:szCs w:val="22"/>
          <w:lang w:eastAsia="ko-KR"/>
        </w:rPr>
        <w:t xml:space="preserve">경력 5년 </w:t>
      </w:r>
      <w:proofErr w:type="gramStart"/>
      <w:r w:rsidRPr="00F20A10">
        <w:rPr>
          <w:rFonts w:ascii="맑은 고딕" w:eastAsia="맑은 고딕" w:hAnsi="맑은 고딕" w:hint="eastAsia"/>
          <w:szCs w:val="22"/>
          <w:lang w:eastAsia="ko-KR"/>
        </w:rPr>
        <w:t>이하 /</w:t>
      </w:r>
      <w:proofErr w:type="gramEnd"/>
      <w:r w:rsidRPr="00F20A10">
        <w:rPr>
          <w:rFonts w:ascii="맑은 고딕" w:eastAsia="맑은 고딕" w:hAnsi="맑은 고딕" w:hint="eastAsia"/>
          <w:szCs w:val="22"/>
          <w:lang w:eastAsia="ko-KR"/>
        </w:rPr>
        <w:t xml:space="preserve"> Employee</w:t>
      </w:r>
    </w:p>
    <w:p w14:paraId="0AD7EFEE" w14:textId="77777777" w:rsidR="00F20A10" w:rsidRPr="00F20A10" w:rsidRDefault="00F20A10" w:rsidP="00F20A10">
      <w:pPr>
        <w:spacing w:after="0" w:line="276" w:lineRule="auto"/>
        <w:rPr>
          <w:rFonts w:ascii="맑은 고딕" w:eastAsia="맑은 고딕" w:hAnsi="맑은 고딕"/>
          <w:b/>
          <w:bCs/>
          <w:szCs w:val="22"/>
          <w:lang w:eastAsia="ko-KR"/>
        </w:rPr>
      </w:pPr>
    </w:p>
    <w:p w14:paraId="1E69FDFE" w14:textId="77777777" w:rsidR="00F20A10" w:rsidRPr="00F20A10" w:rsidRDefault="00F20A10" w:rsidP="00F20A10">
      <w:pPr>
        <w:spacing w:after="0" w:line="276" w:lineRule="auto"/>
        <w:rPr>
          <w:rFonts w:ascii="맑은 고딕" w:eastAsia="맑은 고딕" w:hAnsi="맑은 고딕"/>
          <w:b/>
          <w:bCs/>
          <w:szCs w:val="22"/>
          <w:lang w:eastAsia="ko-KR"/>
        </w:rPr>
      </w:pPr>
      <w:r w:rsidRPr="00F20A10">
        <w:rPr>
          <w:rFonts w:ascii="맑은 고딕" w:eastAsia="맑은 고딕" w:hAnsi="맑은 고딕" w:hint="eastAsia"/>
          <w:b/>
          <w:bCs/>
          <w:szCs w:val="22"/>
          <w:lang w:eastAsia="ko-KR"/>
        </w:rPr>
        <w:t>[담당 업무]</w:t>
      </w:r>
    </w:p>
    <w:p w14:paraId="6341C16D" w14:textId="77777777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szCs w:val="22"/>
          <w:lang w:eastAsia="ko-KR"/>
        </w:rPr>
      </w:pPr>
      <w:r w:rsidRPr="00F20A10">
        <w:rPr>
          <w:rFonts w:ascii="맑은 고딕" w:eastAsia="맑은 고딕" w:hAnsi="맑은 고딕" w:hint="eastAsia"/>
          <w:szCs w:val="22"/>
          <w:lang w:eastAsia="ko-KR"/>
        </w:rPr>
        <w:t>- 회계 처리 및 결산 업무</w:t>
      </w:r>
    </w:p>
    <w:p w14:paraId="6CA66FBA" w14:textId="77777777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szCs w:val="22"/>
          <w:lang w:eastAsia="ko-KR"/>
        </w:rPr>
      </w:pPr>
      <w:r w:rsidRPr="00F20A10">
        <w:rPr>
          <w:rFonts w:ascii="맑은 고딕" w:eastAsia="맑은 고딕" w:hAnsi="맑은 고딕" w:hint="eastAsia"/>
          <w:szCs w:val="22"/>
          <w:lang w:eastAsia="ko-KR"/>
        </w:rPr>
        <w:t>- 세무 관련 업무</w:t>
      </w:r>
    </w:p>
    <w:p w14:paraId="48191972" w14:textId="77777777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szCs w:val="22"/>
          <w:lang w:eastAsia="ko-KR"/>
        </w:rPr>
      </w:pPr>
      <w:r w:rsidRPr="00F20A10">
        <w:rPr>
          <w:rFonts w:ascii="맑은 고딕" w:eastAsia="맑은 고딕" w:hAnsi="맑은 고딕" w:hint="eastAsia"/>
          <w:szCs w:val="22"/>
          <w:lang w:eastAsia="ko-KR"/>
        </w:rPr>
        <w:t>- 외부 감사 대응 지원</w:t>
      </w:r>
    </w:p>
    <w:p w14:paraId="05F21364" w14:textId="77777777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szCs w:val="22"/>
          <w:lang w:eastAsia="ko-KR"/>
        </w:rPr>
      </w:pPr>
      <w:r w:rsidRPr="00F20A10">
        <w:rPr>
          <w:rFonts w:ascii="맑은 고딕" w:eastAsia="맑은 고딕" w:hAnsi="맑은 고딕" w:hint="eastAsia"/>
          <w:szCs w:val="22"/>
          <w:lang w:eastAsia="ko-KR"/>
        </w:rPr>
        <w:t>- 적격 증빙 및 문서 관리</w:t>
      </w:r>
    </w:p>
    <w:p w14:paraId="32DEA92A" w14:textId="77777777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szCs w:val="22"/>
          <w:lang w:eastAsia="ko-KR"/>
        </w:rPr>
      </w:pPr>
      <w:r w:rsidRPr="00F20A10">
        <w:rPr>
          <w:rFonts w:ascii="맑은 고딕" w:eastAsia="맑은 고딕" w:hAnsi="맑은 고딕" w:hint="eastAsia"/>
          <w:szCs w:val="22"/>
          <w:lang w:eastAsia="ko-KR"/>
        </w:rPr>
        <w:t>- 기타 회계 관련 제반 업무</w:t>
      </w:r>
    </w:p>
    <w:p w14:paraId="230C6ED3" w14:textId="77777777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szCs w:val="22"/>
          <w:lang w:eastAsia="ko-KR"/>
        </w:rPr>
      </w:pPr>
    </w:p>
    <w:p w14:paraId="2F0461D4" w14:textId="77777777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b/>
          <w:bCs/>
          <w:szCs w:val="22"/>
          <w:lang w:eastAsia="ko-KR"/>
        </w:rPr>
      </w:pPr>
      <w:r w:rsidRPr="00F20A10">
        <w:rPr>
          <w:rFonts w:ascii="맑은 고딕" w:eastAsia="맑은 고딕" w:hAnsi="맑은 고딕" w:hint="eastAsia"/>
          <w:b/>
          <w:bCs/>
          <w:szCs w:val="22"/>
          <w:lang w:eastAsia="ko-KR"/>
        </w:rPr>
        <w:t>[지원자격]</w:t>
      </w:r>
    </w:p>
    <w:p w14:paraId="5629DF4D" w14:textId="77777777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szCs w:val="22"/>
          <w:lang w:eastAsia="ko-KR"/>
        </w:rPr>
      </w:pPr>
      <w:r w:rsidRPr="00F20A10">
        <w:rPr>
          <w:rFonts w:ascii="맑은 고딕" w:eastAsia="맑은 고딕" w:hAnsi="맑은 고딕" w:hint="eastAsia"/>
          <w:szCs w:val="22"/>
          <w:lang w:eastAsia="ko-KR"/>
        </w:rPr>
        <w:t>- 정규 4년제 대학 기졸업자 또는 26년 2월 졸업예정자</w:t>
      </w:r>
    </w:p>
    <w:p w14:paraId="1F686C49" w14:textId="77777777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szCs w:val="22"/>
          <w:lang w:eastAsia="ko-KR"/>
        </w:rPr>
      </w:pPr>
      <w:r w:rsidRPr="00F20A10">
        <w:rPr>
          <w:rFonts w:ascii="맑은 고딕" w:eastAsia="맑은 고딕" w:hAnsi="맑은 고딕" w:hint="eastAsia"/>
          <w:szCs w:val="22"/>
          <w:lang w:eastAsia="ko-KR"/>
        </w:rPr>
        <w:t>- 남성의 경우 병역 필 또는 면제자</w:t>
      </w:r>
    </w:p>
    <w:p w14:paraId="040EE1CC" w14:textId="77777777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szCs w:val="22"/>
          <w:lang w:eastAsia="ko-KR"/>
        </w:rPr>
      </w:pPr>
      <w:r w:rsidRPr="00F20A10">
        <w:rPr>
          <w:rFonts w:ascii="맑은 고딕" w:eastAsia="맑은 고딕" w:hAnsi="맑은 고딕" w:hint="eastAsia"/>
          <w:szCs w:val="22"/>
          <w:lang w:eastAsia="ko-KR"/>
        </w:rPr>
        <w:t>- 해외여행 및 체류에 결격사유가 없는 자</w:t>
      </w:r>
    </w:p>
    <w:p w14:paraId="49F90834" w14:textId="77777777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szCs w:val="22"/>
          <w:lang w:eastAsia="ko-KR"/>
        </w:rPr>
      </w:pPr>
    </w:p>
    <w:p w14:paraId="71BC9C76" w14:textId="77777777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b/>
          <w:bCs/>
          <w:szCs w:val="22"/>
          <w:lang w:eastAsia="ko-KR"/>
        </w:rPr>
      </w:pPr>
      <w:r w:rsidRPr="00F20A10">
        <w:rPr>
          <w:rFonts w:ascii="맑은 고딕" w:eastAsia="맑은 고딕" w:hAnsi="맑은 고딕" w:hint="eastAsia"/>
          <w:b/>
          <w:bCs/>
          <w:szCs w:val="22"/>
          <w:lang w:eastAsia="ko-KR"/>
        </w:rPr>
        <w:t>[우대사항]</w:t>
      </w:r>
    </w:p>
    <w:p w14:paraId="6BCB5872" w14:textId="77777777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szCs w:val="22"/>
          <w:lang w:eastAsia="ko-KR"/>
        </w:rPr>
      </w:pPr>
      <w:r w:rsidRPr="00F20A10">
        <w:rPr>
          <w:rFonts w:ascii="맑은 고딕" w:eastAsia="맑은 고딕" w:hAnsi="맑은 고딕" w:hint="eastAsia"/>
          <w:szCs w:val="22"/>
          <w:lang w:eastAsia="ko-KR"/>
        </w:rPr>
        <w:t>- 영어/일본어 </w:t>
      </w:r>
      <w:proofErr w:type="spellStart"/>
      <w:r w:rsidRPr="00F20A10">
        <w:rPr>
          <w:rFonts w:ascii="맑은 고딕" w:eastAsia="맑은 고딕" w:hAnsi="맑은 고딕" w:hint="eastAsia"/>
          <w:szCs w:val="22"/>
          <w:lang w:eastAsia="ko-KR"/>
        </w:rPr>
        <w:t>능통자</w:t>
      </w:r>
      <w:proofErr w:type="spellEnd"/>
      <w:r w:rsidRPr="00F20A10">
        <w:rPr>
          <w:rFonts w:ascii="맑은 고딕" w:eastAsia="맑은 고딕" w:hAnsi="맑은 고딕" w:hint="eastAsia"/>
          <w:szCs w:val="22"/>
          <w:lang w:eastAsia="ko-KR"/>
        </w:rPr>
        <w:t> 우대</w:t>
      </w:r>
    </w:p>
    <w:p w14:paraId="730CF7BC" w14:textId="77777777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szCs w:val="22"/>
          <w:lang w:eastAsia="ko-KR"/>
        </w:rPr>
      </w:pPr>
      <w:r w:rsidRPr="00F20A10">
        <w:rPr>
          <w:rFonts w:ascii="맑은 고딕" w:eastAsia="맑은 고딕" w:hAnsi="맑은 고딕" w:hint="eastAsia"/>
          <w:szCs w:val="22"/>
          <w:lang w:eastAsia="ko-KR"/>
        </w:rPr>
        <w:t>- 상경계열 전공자 우대</w:t>
      </w:r>
    </w:p>
    <w:p w14:paraId="5388DDE8" w14:textId="77777777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szCs w:val="22"/>
          <w:lang w:eastAsia="ko-KR"/>
        </w:rPr>
      </w:pPr>
      <w:r w:rsidRPr="00F20A10">
        <w:rPr>
          <w:rFonts w:ascii="맑은 고딕" w:eastAsia="맑은 고딕" w:hAnsi="맑은 고딕" w:hint="eastAsia"/>
          <w:szCs w:val="22"/>
          <w:lang w:eastAsia="ko-KR"/>
        </w:rPr>
        <w:t>- (공인회계사, FAT/TAT, 재경관리사, 기업회계 등) 회계 관련 자격증 보유자 우대</w:t>
      </w:r>
    </w:p>
    <w:p w14:paraId="44B5FBCD" w14:textId="77777777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szCs w:val="22"/>
          <w:lang w:eastAsia="ko-KR"/>
        </w:rPr>
      </w:pPr>
      <w:r w:rsidRPr="00F20A10">
        <w:rPr>
          <w:rFonts w:ascii="맑은 고딕" w:eastAsia="맑은 고딕" w:hAnsi="맑은 고딕" w:hint="eastAsia"/>
          <w:szCs w:val="22"/>
          <w:lang w:eastAsia="ko-KR"/>
        </w:rPr>
        <w:t>- MS Office 중급이상 사용가능자</w:t>
      </w:r>
    </w:p>
    <w:p w14:paraId="1489BE3E" w14:textId="77777777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szCs w:val="22"/>
          <w:lang w:eastAsia="ko-KR"/>
        </w:rPr>
      </w:pPr>
    </w:p>
    <w:p w14:paraId="0354110A" w14:textId="77777777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b/>
          <w:bCs/>
          <w:szCs w:val="22"/>
          <w:lang w:eastAsia="ko-KR"/>
        </w:rPr>
      </w:pPr>
      <w:r w:rsidRPr="00F20A10">
        <w:rPr>
          <w:rFonts w:ascii="맑은 고딕" w:eastAsia="맑은 고딕" w:hAnsi="맑은 고딕" w:hint="eastAsia"/>
          <w:b/>
          <w:bCs/>
          <w:szCs w:val="22"/>
          <w:lang w:eastAsia="ko-KR"/>
        </w:rPr>
        <w:t>[전형절차]</w:t>
      </w:r>
    </w:p>
    <w:p w14:paraId="4B1E6F2B" w14:textId="77777777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szCs w:val="22"/>
          <w:lang w:eastAsia="ko-KR"/>
        </w:rPr>
      </w:pPr>
      <w:r w:rsidRPr="00F20A10">
        <w:rPr>
          <w:rFonts w:ascii="맑은 고딕" w:eastAsia="맑은 고딕" w:hAnsi="맑은 고딕" w:hint="eastAsia"/>
          <w:szCs w:val="22"/>
          <w:lang w:eastAsia="ko-KR"/>
        </w:rPr>
        <w:t>서류전형 → 1차 면접전형(실무) → 온라인 인적성검사 → 2차 면접전형(임원) → 채용검진 → 합격</w:t>
      </w:r>
    </w:p>
    <w:p w14:paraId="699BA9D9" w14:textId="77777777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szCs w:val="22"/>
          <w:lang w:eastAsia="ko-KR"/>
        </w:rPr>
      </w:pPr>
      <w:r w:rsidRPr="00F20A10">
        <w:rPr>
          <w:rFonts w:ascii="맑은 고딕" w:eastAsia="맑은 고딕" w:hAnsi="맑은 고딕" w:hint="eastAsia"/>
          <w:szCs w:val="22"/>
          <w:lang w:eastAsia="ko-KR"/>
        </w:rPr>
        <w:t>※ 전형 별 세부일정은 합격자에 한하여 안내 예정입니다.</w:t>
      </w:r>
    </w:p>
    <w:p w14:paraId="13CFE9E3" w14:textId="77777777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szCs w:val="22"/>
          <w:lang w:eastAsia="ko-KR"/>
        </w:rPr>
      </w:pPr>
      <w:r w:rsidRPr="00F20A10">
        <w:rPr>
          <w:rFonts w:ascii="맑은 고딕" w:eastAsia="맑은 고딕" w:hAnsi="맑은 고딕" w:hint="eastAsia"/>
          <w:szCs w:val="22"/>
          <w:lang w:eastAsia="ko-KR"/>
        </w:rPr>
        <w:t>※ 채용 전형은 회사 사정에 의해 변경될 수 있습니다.</w:t>
      </w:r>
    </w:p>
    <w:p w14:paraId="2A4C6D34" w14:textId="77777777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szCs w:val="22"/>
          <w:lang w:eastAsia="ko-KR"/>
        </w:rPr>
      </w:pPr>
      <w:r w:rsidRPr="00F20A10">
        <w:rPr>
          <w:rFonts w:ascii="맑은 고딕" w:eastAsia="맑은 고딕" w:hAnsi="맑은 고딕" w:hint="eastAsia"/>
          <w:szCs w:val="22"/>
          <w:lang w:eastAsia="ko-KR"/>
        </w:rPr>
        <w:t>※ 최종 합격 후 시용기간(3개월) 적용됩니다.</w:t>
      </w:r>
    </w:p>
    <w:p w14:paraId="5BB74FFF" w14:textId="77777777" w:rsidR="002A7322" w:rsidRPr="00F20A10" w:rsidRDefault="002A7322" w:rsidP="009F081A">
      <w:pPr>
        <w:pStyle w:val="FJSubheadline1"/>
        <w:spacing w:line="276" w:lineRule="auto"/>
        <w:rPr>
          <w:rFonts w:ascii="맑은 고딕" w:eastAsia="맑은 고딕" w:hAnsi="맑은 고딕" w:hint="eastAsia"/>
          <w:noProof w:val="0"/>
          <w:sz w:val="22"/>
          <w:szCs w:val="22"/>
          <w:lang w:val="en-US" w:eastAsia="ko-KR"/>
        </w:rPr>
      </w:pPr>
    </w:p>
    <w:p w14:paraId="2A68510B" w14:textId="32818406" w:rsidR="00F20A10" w:rsidRPr="00F20A10" w:rsidRDefault="00F20A10" w:rsidP="009F081A">
      <w:pPr>
        <w:spacing w:after="0" w:line="276" w:lineRule="auto"/>
        <w:rPr>
          <w:rFonts w:ascii="맑은 고딕" w:eastAsia="맑은 고딕" w:hAnsi="맑은 고딕"/>
          <w:b/>
          <w:bCs/>
          <w:szCs w:val="22"/>
          <w:lang w:eastAsia="ko-KR"/>
        </w:rPr>
      </w:pPr>
      <w:r w:rsidRPr="00F20A10">
        <w:rPr>
          <w:rFonts w:ascii="맑은 고딕" w:eastAsia="맑은 고딕" w:hAnsi="맑은 고딕" w:hint="eastAsia"/>
          <w:b/>
          <w:bCs/>
          <w:szCs w:val="22"/>
          <w:lang w:eastAsia="ko-KR"/>
        </w:rPr>
        <w:lastRenderedPageBreak/>
        <w:t>[</w:t>
      </w:r>
      <w:r w:rsidRPr="00F20A10">
        <w:rPr>
          <w:rFonts w:ascii="맑은 고딕" w:eastAsia="맑은 고딕" w:hAnsi="맑은 고딕" w:cs="맑은 고딕" w:hint="eastAsia"/>
          <w:b/>
          <w:bCs/>
          <w:szCs w:val="22"/>
          <w:lang w:eastAsia="ko-KR"/>
        </w:rPr>
        <w:t>지원서 접수</w:t>
      </w:r>
      <w:r w:rsidRPr="00F20A10">
        <w:rPr>
          <w:rFonts w:ascii="맑은 고딕" w:eastAsia="맑은 고딕" w:hAnsi="맑은 고딕" w:hint="eastAsia"/>
          <w:b/>
          <w:bCs/>
          <w:szCs w:val="22"/>
          <w:lang w:eastAsia="ko-KR"/>
        </w:rPr>
        <w:t>]</w:t>
      </w:r>
    </w:p>
    <w:p w14:paraId="1804F80A" w14:textId="40C337F1" w:rsidR="00CC3CAB" w:rsidRPr="00F20A10" w:rsidRDefault="00CC3CAB" w:rsidP="009F081A">
      <w:pPr>
        <w:pStyle w:val="FJSubheadline1"/>
        <w:spacing w:line="276" w:lineRule="auto"/>
        <w:rPr>
          <w:rFonts w:ascii="맑은 고딕" w:eastAsia="맑은 고딕" w:hAnsi="맑은 고딕" w:cs="맑은 고딕"/>
          <w:noProof w:val="0"/>
          <w:sz w:val="22"/>
          <w:szCs w:val="22"/>
          <w:lang w:val="en-US" w:eastAsia="ko-KR"/>
        </w:rPr>
      </w:pPr>
      <w:r w:rsidRP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- 접수기간: 202</w:t>
      </w:r>
      <w:r w:rsid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6</w:t>
      </w:r>
      <w:r w:rsidR="00BB7052" w:rsidRP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 xml:space="preserve">년 </w:t>
      </w:r>
      <w:r w:rsid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2</w:t>
      </w:r>
      <w:r w:rsidR="00BB7052" w:rsidRP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월 1</w:t>
      </w:r>
      <w:r w:rsid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1</w:t>
      </w:r>
      <w:r w:rsidR="00BB7052" w:rsidRP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일</w:t>
      </w:r>
      <w:r w:rsidR="00AB575B" w:rsidRP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(</w:t>
      </w:r>
      <w:r w:rsid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수</w:t>
      </w:r>
      <w:r w:rsidR="00AB575B" w:rsidRP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) ~</w:t>
      </w:r>
      <w:r w:rsidR="00BB7052" w:rsidRP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 xml:space="preserve"> </w:t>
      </w:r>
      <w:r w:rsidR="00AB575B" w:rsidRP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202</w:t>
      </w:r>
      <w:r w:rsid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6</w:t>
      </w:r>
      <w:r w:rsidR="00AB575B" w:rsidRP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 xml:space="preserve">년 </w:t>
      </w:r>
      <w:r w:rsid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3</w:t>
      </w:r>
      <w:r w:rsidR="00AB575B" w:rsidRP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월</w:t>
      </w:r>
      <w:r w:rsidR="00CC3913" w:rsidRP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 xml:space="preserve"> </w:t>
      </w:r>
      <w:r w:rsid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8</w:t>
      </w:r>
      <w:r w:rsidR="00BB7052" w:rsidRP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일</w:t>
      </w:r>
      <w:r w:rsidR="00F95886" w:rsidRP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(</w:t>
      </w:r>
      <w:r w:rsid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일</w:t>
      </w:r>
      <w:r w:rsidR="00BB7052" w:rsidRP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)</w:t>
      </w:r>
      <w:r w:rsidR="00AA424D" w:rsidRP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 xml:space="preserve"> 23시까지</w:t>
      </w:r>
    </w:p>
    <w:p w14:paraId="28BB17C2" w14:textId="77777777" w:rsidR="00F20A10" w:rsidRDefault="00CC3CAB" w:rsidP="009F081A">
      <w:pPr>
        <w:pStyle w:val="FJSubheadline1"/>
        <w:spacing w:line="276" w:lineRule="auto"/>
        <w:rPr>
          <w:rFonts w:ascii="맑은 고딕" w:eastAsia="맑은 고딕" w:hAnsi="맑은 고딕" w:cs="맑은 고딕"/>
          <w:noProof w:val="0"/>
          <w:sz w:val="22"/>
          <w:szCs w:val="22"/>
          <w:lang w:val="en-US" w:eastAsia="ko-KR"/>
        </w:rPr>
      </w:pPr>
      <w:r w:rsidRP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- 입사지원서</w:t>
      </w:r>
      <w:r w:rsidRPr="00F20A10">
        <w:rPr>
          <w:rFonts w:ascii="맑은 고딕" w:eastAsia="맑은 고딕" w:hAnsi="맑은 고딕" w:cs="맑은 고딕"/>
          <w:noProof w:val="0"/>
          <w:sz w:val="22"/>
          <w:szCs w:val="22"/>
          <w:lang w:val="en-US" w:eastAsia="ko-KR"/>
        </w:rPr>
        <w:t>(</w:t>
      </w:r>
      <w:proofErr w:type="spellStart"/>
      <w:r w:rsidRP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한국후지쯔</w:t>
      </w:r>
      <w:proofErr w:type="spellEnd"/>
      <w:r w:rsidRPr="00F20A10">
        <w:rPr>
          <w:rFonts w:ascii="맑은 고딕" w:eastAsia="맑은 고딕" w:hAnsi="맑은 고딕" w:cs="맑은 고딕"/>
          <w:noProof w:val="0"/>
          <w:sz w:val="22"/>
          <w:szCs w:val="22"/>
          <w:lang w:val="en-US" w:eastAsia="ko-KR"/>
        </w:rPr>
        <w:t xml:space="preserve"> </w:t>
      </w:r>
      <w:r w:rsidRP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양식</w:t>
      </w:r>
      <w:r w:rsidRPr="00F20A10">
        <w:rPr>
          <w:rFonts w:ascii="맑은 고딕" w:eastAsia="맑은 고딕" w:hAnsi="맑은 고딕" w:cs="맑은 고딕"/>
          <w:noProof w:val="0"/>
          <w:sz w:val="22"/>
          <w:szCs w:val="22"/>
          <w:lang w:val="en-US" w:eastAsia="ko-KR"/>
        </w:rPr>
        <w:t xml:space="preserve">) </w:t>
      </w:r>
      <w:r w:rsidRP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이메일</w:t>
      </w:r>
      <w:r w:rsidRPr="00F20A10">
        <w:rPr>
          <w:rFonts w:ascii="맑은 고딕" w:eastAsia="맑은 고딕" w:hAnsi="맑은 고딕" w:cs="맑은 고딕"/>
          <w:noProof w:val="0"/>
          <w:sz w:val="22"/>
          <w:szCs w:val="22"/>
          <w:lang w:val="en-US" w:eastAsia="ko-KR"/>
        </w:rPr>
        <w:t xml:space="preserve"> </w:t>
      </w:r>
    </w:p>
    <w:p w14:paraId="48D254C5" w14:textId="4352D987" w:rsidR="00E655D1" w:rsidRDefault="00F20A10" w:rsidP="009F081A">
      <w:pPr>
        <w:pStyle w:val="FJSubheadline1"/>
        <w:spacing w:line="276" w:lineRule="auto"/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</w:pPr>
      <w:r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 xml:space="preserve">- </w:t>
      </w:r>
      <w:proofErr w:type="spellStart"/>
      <w:r w:rsidR="00CC3CAB" w:rsidRPr="00F20A10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제출</w:t>
      </w:r>
      <w:r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처</w:t>
      </w:r>
      <w:proofErr w:type="spellEnd"/>
      <w:r w:rsidR="00807B65">
        <w:rPr>
          <w:rFonts w:ascii="맑은 고딕" w:eastAsia="맑은 고딕" w:hAnsi="맑은 고딕" w:cs="맑은 고딕" w:hint="eastAsia"/>
          <w:noProof w:val="0"/>
          <w:sz w:val="22"/>
          <w:szCs w:val="22"/>
          <w:lang w:val="en-US" w:eastAsia="ko-KR"/>
        </w:rPr>
        <w:t>: 잡코리아 또는 사람인</w:t>
      </w:r>
    </w:p>
    <w:p w14:paraId="72B1359A" w14:textId="0FA0F889" w:rsidR="00807B65" w:rsidRDefault="00807B65" w:rsidP="00807B65">
      <w:pPr>
        <w:pStyle w:val="FJSubheadline1"/>
        <w:spacing w:line="276" w:lineRule="auto"/>
        <w:ind w:firstLineChars="100" w:firstLine="220"/>
        <w:rPr>
          <w:rFonts w:ascii="맑은 고딕" w:eastAsia="맑은 고딕" w:hAnsi="맑은 고딕" w:cs="맑은 고딕"/>
          <w:noProof w:val="0"/>
          <w:sz w:val="22"/>
          <w:szCs w:val="22"/>
          <w:lang w:val="en-US" w:eastAsia="ko-KR"/>
        </w:rPr>
      </w:pPr>
      <w:hyperlink r:id="rId17" w:history="1">
        <w:r w:rsidRPr="001044F5">
          <w:rPr>
            <w:rStyle w:val="a9"/>
            <w:rFonts w:ascii="맑은 고딕" w:eastAsia="맑은 고딕" w:hAnsi="맑은 고딕" w:cs="맑은 고딕"/>
            <w:noProof w:val="0"/>
            <w:sz w:val="22"/>
            <w:szCs w:val="22"/>
            <w:lang w:val="en-US" w:eastAsia="ko-KR"/>
          </w:rPr>
          <w:t>https://www.jobkorea.co.kr/Recruit/GI_Read/48591265?Oem_Code=1</w:t>
        </w:r>
      </w:hyperlink>
    </w:p>
    <w:p w14:paraId="7EC78A11" w14:textId="09067286" w:rsidR="00807B65" w:rsidRDefault="00807B65" w:rsidP="00807B65">
      <w:pPr>
        <w:pStyle w:val="FJSubheadline1"/>
        <w:spacing w:line="276" w:lineRule="auto"/>
        <w:ind w:firstLineChars="100" w:firstLine="220"/>
        <w:rPr>
          <w:rFonts w:ascii="맑은 고딕" w:eastAsia="맑은 고딕" w:hAnsi="맑은 고딕" w:cs="맑은 고딕"/>
          <w:noProof w:val="0"/>
          <w:sz w:val="22"/>
          <w:szCs w:val="22"/>
          <w:lang w:val="en-US" w:eastAsia="ko-KR"/>
        </w:rPr>
      </w:pPr>
      <w:hyperlink r:id="rId18" w:history="1">
        <w:r w:rsidRPr="001044F5">
          <w:rPr>
            <w:rStyle w:val="a9"/>
            <w:rFonts w:ascii="맑은 고딕" w:eastAsia="맑은 고딕" w:hAnsi="맑은 고딕" w:cs="맑은 고딕"/>
            <w:noProof w:val="0"/>
            <w:sz w:val="22"/>
            <w:szCs w:val="22"/>
            <w:lang w:val="en-US" w:eastAsia="ko-KR"/>
          </w:rPr>
          <w:t>https://www.saramin.co.kr/zf_user/jobs/view?rec_idx=53073362&amp;view_type=etc&amp;ref=recruit_manage</w:t>
        </w:r>
      </w:hyperlink>
    </w:p>
    <w:p w14:paraId="5B01317A" w14:textId="77777777" w:rsidR="00CC3EE9" w:rsidRPr="00F20A10" w:rsidRDefault="00CC3EE9" w:rsidP="009F081A">
      <w:pPr>
        <w:pStyle w:val="FJSubheadline1"/>
        <w:spacing w:line="276" w:lineRule="auto"/>
        <w:rPr>
          <w:rFonts w:ascii="맑은 고딕" w:eastAsia="맑은 고딕" w:hAnsi="맑은 고딕" w:cs="맑은 고딕"/>
          <w:b/>
          <w:bCs w:val="0"/>
          <w:noProof w:val="0"/>
          <w:sz w:val="22"/>
          <w:szCs w:val="22"/>
          <w:lang w:val="en-US" w:eastAsia="ko-KR"/>
        </w:rPr>
      </w:pPr>
    </w:p>
    <w:p w14:paraId="4CE5BD8E" w14:textId="669214B1" w:rsidR="00680EB8" w:rsidRPr="00F20A10" w:rsidRDefault="00F20A10" w:rsidP="009F081A">
      <w:pPr>
        <w:pStyle w:val="FJSubheadline1"/>
        <w:spacing w:line="276" w:lineRule="auto"/>
        <w:rPr>
          <w:rFonts w:ascii="맑은 고딕" w:eastAsia="맑은 고딕" w:hAnsi="맑은 고딕" w:cs="맑은 고딕"/>
          <w:b/>
          <w:bCs w:val="0"/>
          <w:noProof w:val="0"/>
          <w:sz w:val="22"/>
          <w:szCs w:val="22"/>
          <w:lang w:val="en-US" w:eastAsia="ko-KR"/>
        </w:rPr>
      </w:pPr>
      <w:r w:rsidRPr="00F20A10">
        <w:rPr>
          <w:rFonts w:ascii="맑은 고딕" w:eastAsia="맑은 고딕" w:hAnsi="맑은 고딕" w:cs="맑은 고딕" w:hint="eastAsia"/>
          <w:b/>
          <w:bCs w:val="0"/>
          <w:noProof w:val="0"/>
          <w:sz w:val="22"/>
          <w:szCs w:val="22"/>
          <w:lang w:val="en-US" w:eastAsia="ko-KR"/>
        </w:rPr>
        <w:t>[</w:t>
      </w:r>
      <w:r w:rsidR="00680EB8" w:rsidRPr="00F20A10">
        <w:rPr>
          <w:rFonts w:ascii="맑은 고딕" w:eastAsia="맑은 고딕" w:hAnsi="맑은 고딕" w:cs="맑은 고딕" w:hint="eastAsia"/>
          <w:b/>
          <w:bCs w:val="0"/>
          <w:noProof w:val="0"/>
          <w:sz w:val="22"/>
          <w:szCs w:val="22"/>
          <w:lang w:val="en-US" w:eastAsia="ko-KR"/>
        </w:rPr>
        <w:t>근무조건 및 복리후생</w:t>
      </w:r>
      <w:r w:rsidRPr="00F20A10">
        <w:rPr>
          <w:rFonts w:ascii="맑은 고딕" w:eastAsia="맑은 고딕" w:hAnsi="맑은 고딕" w:cs="맑은 고딕" w:hint="eastAsia"/>
          <w:b/>
          <w:bCs w:val="0"/>
          <w:noProof w:val="0"/>
          <w:sz w:val="22"/>
          <w:szCs w:val="22"/>
          <w:lang w:val="en-US" w:eastAsia="ko-KR"/>
        </w:rPr>
        <w:t>]</w:t>
      </w:r>
    </w:p>
    <w:p w14:paraId="36A560E1" w14:textId="77777777" w:rsidR="00AB0D01" w:rsidRPr="00F20A10" w:rsidRDefault="00AB0D01" w:rsidP="009F081A">
      <w:pPr>
        <w:spacing w:after="0" w:line="276" w:lineRule="auto"/>
        <w:rPr>
          <w:rFonts w:ascii="맑은 고딕" w:eastAsia="맑은 고딕" w:hAnsi="맑은 고딕" w:cs="굴림"/>
          <w:kern w:val="0"/>
          <w:szCs w:val="22"/>
          <w:lang w:eastAsia="ko-KR"/>
        </w:rPr>
      </w:pPr>
      <w:r w:rsidRPr="00F20A10">
        <w:rPr>
          <w:rFonts w:ascii="맑은 고딕" w:eastAsia="맑은 고딕" w:hAnsi="맑은 고딕" w:cs="굴림" w:hint="eastAsia"/>
          <w:kern w:val="0"/>
          <w:szCs w:val="22"/>
          <w:lang w:eastAsia="ko-KR"/>
        </w:rPr>
        <w:t xml:space="preserve">- </w:t>
      </w:r>
      <w:r w:rsidRPr="00F20A10">
        <w:rPr>
          <w:rFonts w:ascii="맑은 고딕" w:eastAsia="맑은 고딕" w:hAnsi="맑은 고딕" w:cs="맑은 고딕" w:hint="eastAsia"/>
          <w:kern w:val="0"/>
          <w:szCs w:val="22"/>
          <w:lang w:eastAsia="ko-KR"/>
        </w:rPr>
        <w:t>주</w:t>
      </w:r>
      <w:r w:rsidRPr="00F20A10">
        <w:rPr>
          <w:rFonts w:ascii="맑은 고딕" w:eastAsia="맑은 고딕" w:hAnsi="맑은 고딕" w:cs="굴림" w:hint="eastAsia"/>
          <w:kern w:val="0"/>
          <w:szCs w:val="22"/>
          <w:lang w:eastAsia="ko-KR"/>
        </w:rPr>
        <w:t xml:space="preserve"> 35</w:t>
      </w:r>
      <w:r w:rsidRPr="00F20A10">
        <w:rPr>
          <w:rFonts w:ascii="맑은 고딕" w:eastAsia="맑은 고딕" w:hAnsi="맑은 고딕" w:cs="맑은 고딕" w:hint="eastAsia"/>
          <w:kern w:val="0"/>
          <w:szCs w:val="22"/>
          <w:lang w:eastAsia="ko-KR"/>
        </w:rPr>
        <w:t>시간</w:t>
      </w:r>
      <w:r w:rsidRPr="00F20A10">
        <w:rPr>
          <w:rFonts w:ascii="맑은 고딕" w:eastAsia="맑은 고딕" w:hAnsi="맑은 고딕" w:cs="굴림" w:hint="eastAsia"/>
          <w:kern w:val="0"/>
          <w:szCs w:val="22"/>
          <w:lang w:eastAsia="ko-KR"/>
        </w:rPr>
        <w:t xml:space="preserve"> </w:t>
      </w:r>
      <w:r w:rsidRPr="00F20A10">
        <w:rPr>
          <w:rFonts w:ascii="맑은 고딕" w:eastAsia="맑은 고딕" w:hAnsi="맑은 고딕" w:cs="맑은 고딕" w:hint="eastAsia"/>
          <w:kern w:val="0"/>
          <w:szCs w:val="22"/>
          <w:lang w:eastAsia="ko-KR"/>
        </w:rPr>
        <w:t>근무</w:t>
      </w:r>
      <w:r w:rsidRPr="00F20A10">
        <w:rPr>
          <w:rFonts w:ascii="맑은 고딕" w:eastAsia="맑은 고딕" w:hAnsi="맑은 고딕" w:cs="굴림" w:hint="eastAsia"/>
          <w:kern w:val="0"/>
          <w:szCs w:val="22"/>
          <w:lang w:eastAsia="ko-KR"/>
        </w:rPr>
        <w:t>(월~목: 9:00~18:00, 금: 9:00~12:00)</w:t>
      </w:r>
    </w:p>
    <w:p w14:paraId="25F27A08" w14:textId="719634A7" w:rsidR="00D8579B" w:rsidRPr="00F20A10" w:rsidRDefault="00D8579B" w:rsidP="009F081A">
      <w:pPr>
        <w:pStyle w:val="FJSubheadline1"/>
        <w:spacing w:after="0" w:line="276" w:lineRule="auto"/>
        <w:rPr>
          <w:rFonts w:ascii="맑은 고딕" w:eastAsia="맑은 고딕" w:hAnsi="맑은 고딕" w:cs="굴림"/>
          <w:kern w:val="0"/>
          <w:sz w:val="22"/>
          <w:szCs w:val="22"/>
          <w:lang w:eastAsia="ko-KR"/>
        </w:rPr>
      </w:pPr>
      <w:r w:rsidRPr="00F20A10">
        <w:rPr>
          <w:rFonts w:ascii="맑은 고딕" w:eastAsia="맑은 고딕" w:hAnsi="맑은 고딕" w:cs="맑은 고딕" w:hint="eastAsia"/>
          <w:kern w:val="0"/>
          <w:sz w:val="22"/>
          <w:szCs w:val="22"/>
          <w:lang w:eastAsia="ko-KR"/>
        </w:rPr>
        <w:t>- 근무지</w:t>
      </w:r>
      <w:r w:rsidRPr="00F20A10">
        <w:rPr>
          <w:rFonts w:ascii="맑은 고딕" w:eastAsia="맑은 고딕" w:hAnsi="맑은 고딕" w:cs="굴림" w:hint="eastAsia"/>
          <w:kern w:val="0"/>
          <w:sz w:val="22"/>
          <w:szCs w:val="22"/>
          <w:lang w:eastAsia="ko-KR"/>
        </w:rPr>
        <w:t xml:space="preserve">: </w:t>
      </w:r>
      <w:r w:rsidRPr="00F20A10">
        <w:rPr>
          <w:rFonts w:ascii="맑은 고딕" w:eastAsia="맑은 고딕" w:hAnsi="맑은 고딕" w:cs="맑은 고딕" w:hint="eastAsia"/>
          <w:kern w:val="0"/>
          <w:sz w:val="22"/>
          <w:szCs w:val="22"/>
          <w:lang w:eastAsia="ko-KR"/>
        </w:rPr>
        <w:t>한국후지쯔</w:t>
      </w:r>
      <w:r w:rsidRPr="00F20A10">
        <w:rPr>
          <w:rFonts w:ascii="맑은 고딕" w:eastAsia="맑은 고딕" w:hAnsi="맑은 고딕" w:cs="굴림" w:hint="eastAsia"/>
          <w:kern w:val="0"/>
          <w:sz w:val="22"/>
          <w:szCs w:val="22"/>
          <w:lang w:eastAsia="ko-KR"/>
        </w:rPr>
        <w:t xml:space="preserve"> </w:t>
      </w:r>
      <w:r w:rsidRPr="00F20A10">
        <w:rPr>
          <w:rFonts w:ascii="맑은 고딕" w:eastAsia="맑은 고딕" w:hAnsi="맑은 고딕" w:cs="맑은 고딕" w:hint="eastAsia"/>
          <w:kern w:val="0"/>
          <w:sz w:val="22"/>
          <w:szCs w:val="22"/>
          <w:lang w:eastAsia="ko-KR"/>
        </w:rPr>
        <w:t>본사</w:t>
      </w:r>
      <w:r w:rsidRPr="00F20A10">
        <w:rPr>
          <w:rFonts w:ascii="맑은 고딕" w:eastAsia="맑은 고딕" w:hAnsi="맑은 고딕" w:cs="굴림" w:hint="eastAsia"/>
          <w:kern w:val="0"/>
          <w:sz w:val="22"/>
          <w:szCs w:val="22"/>
          <w:lang w:eastAsia="ko-KR"/>
        </w:rPr>
        <w:t>(</w:t>
      </w:r>
      <w:r w:rsidRPr="00F20A10">
        <w:rPr>
          <w:rFonts w:ascii="맑은 고딕" w:eastAsia="맑은 고딕" w:hAnsi="맑은 고딕" w:cs="맑은 고딕" w:hint="eastAsia"/>
          <w:kern w:val="0"/>
          <w:sz w:val="22"/>
          <w:szCs w:val="22"/>
          <w:lang w:eastAsia="ko-KR"/>
        </w:rPr>
        <w:t>서울</w:t>
      </w:r>
      <w:r w:rsidRPr="00F20A10">
        <w:rPr>
          <w:rFonts w:ascii="맑은 고딕" w:eastAsia="맑은 고딕" w:hAnsi="맑은 고딕" w:cs="굴림" w:hint="eastAsia"/>
          <w:kern w:val="0"/>
          <w:sz w:val="22"/>
          <w:szCs w:val="22"/>
          <w:lang w:eastAsia="ko-KR"/>
        </w:rPr>
        <w:t xml:space="preserve"> </w:t>
      </w:r>
      <w:r w:rsidRPr="00F20A10">
        <w:rPr>
          <w:rFonts w:ascii="맑은 고딕" w:eastAsia="맑은 고딕" w:hAnsi="맑은 고딕" w:cs="맑은 고딕" w:hint="eastAsia"/>
          <w:kern w:val="0"/>
          <w:sz w:val="22"/>
          <w:szCs w:val="22"/>
          <w:lang w:eastAsia="ko-KR"/>
        </w:rPr>
        <w:t>종로구</w:t>
      </w:r>
      <w:r w:rsidRPr="00F20A10">
        <w:rPr>
          <w:rFonts w:ascii="맑은 고딕" w:eastAsia="맑은 고딕" w:hAnsi="맑은 고딕" w:cs="굴림" w:hint="eastAsia"/>
          <w:kern w:val="0"/>
          <w:sz w:val="22"/>
          <w:szCs w:val="22"/>
          <w:lang w:eastAsia="ko-KR"/>
        </w:rPr>
        <w:t xml:space="preserve"> </w:t>
      </w:r>
      <w:r w:rsidRPr="00F20A10">
        <w:rPr>
          <w:rFonts w:ascii="맑은 고딕" w:eastAsia="맑은 고딕" w:hAnsi="맑은 고딕" w:cs="맑은 고딕" w:hint="eastAsia"/>
          <w:kern w:val="0"/>
          <w:sz w:val="22"/>
          <w:szCs w:val="22"/>
          <w:lang w:eastAsia="ko-KR"/>
        </w:rPr>
        <w:t>종로</w:t>
      </w:r>
      <w:r w:rsidRPr="00F20A10">
        <w:rPr>
          <w:rFonts w:ascii="맑은 고딕" w:eastAsia="맑은 고딕" w:hAnsi="맑은 고딕" w:cs="굴림" w:hint="eastAsia"/>
          <w:kern w:val="0"/>
          <w:sz w:val="22"/>
          <w:szCs w:val="22"/>
          <w:lang w:eastAsia="ko-KR"/>
        </w:rPr>
        <w:t xml:space="preserve">1 </w:t>
      </w:r>
      <w:r w:rsidRPr="00F20A10">
        <w:rPr>
          <w:rFonts w:ascii="맑은 고딕" w:eastAsia="맑은 고딕" w:hAnsi="맑은 고딕" w:cs="맑은 고딕" w:hint="eastAsia"/>
          <w:kern w:val="0"/>
          <w:sz w:val="22"/>
          <w:szCs w:val="22"/>
          <w:lang w:eastAsia="ko-KR"/>
        </w:rPr>
        <w:t>교보생명빌딩</w:t>
      </w:r>
      <w:r w:rsidRPr="00F20A10">
        <w:rPr>
          <w:rFonts w:ascii="맑은 고딕" w:eastAsia="맑은 고딕" w:hAnsi="맑은 고딕" w:cs="굴림" w:hint="eastAsia"/>
          <w:kern w:val="0"/>
          <w:sz w:val="22"/>
          <w:szCs w:val="22"/>
          <w:lang w:eastAsia="ko-KR"/>
        </w:rPr>
        <w:t>)</w:t>
      </w:r>
    </w:p>
    <w:p w14:paraId="74471408" w14:textId="34B4D950" w:rsidR="00AB0D01" w:rsidRPr="00F20A10" w:rsidRDefault="00AB0D01" w:rsidP="009F081A">
      <w:pPr>
        <w:spacing w:after="0" w:line="276" w:lineRule="auto"/>
        <w:rPr>
          <w:rFonts w:ascii="맑은 고딕" w:eastAsia="맑은 고딕" w:hAnsi="맑은 고딕" w:cs="굴림"/>
          <w:kern w:val="0"/>
          <w:szCs w:val="22"/>
          <w:lang w:eastAsia="ko-KR"/>
        </w:rPr>
      </w:pPr>
      <w:r w:rsidRPr="00F20A10">
        <w:rPr>
          <w:rFonts w:ascii="맑은 고딕" w:eastAsia="맑은 고딕" w:hAnsi="맑은 고딕" w:cs="굴림" w:hint="eastAsia"/>
          <w:kern w:val="0"/>
          <w:szCs w:val="22"/>
          <w:lang w:eastAsia="ko-KR"/>
        </w:rPr>
        <w:t xml:space="preserve">- </w:t>
      </w:r>
      <w:r w:rsidRPr="00F20A10">
        <w:rPr>
          <w:rFonts w:ascii="맑은 고딕" w:eastAsia="맑은 고딕" w:hAnsi="맑은 고딕" w:cs="맑은 고딕" w:hint="eastAsia"/>
          <w:kern w:val="0"/>
          <w:szCs w:val="22"/>
          <w:lang w:eastAsia="ko-KR"/>
        </w:rPr>
        <w:t>법정휴가</w:t>
      </w:r>
      <w:r w:rsidRPr="00F20A10">
        <w:rPr>
          <w:rFonts w:ascii="맑은 고딕" w:eastAsia="맑은 고딕" w:hAnsi="맑은 고딕" w:cs="굴림" w:hint="eastAsia"/>
          <w:kern w:val="0"/>
          <w:szCs w:val="22"/>
          <w:lang w:eastAsia="ko-KR"/>
        </w:rPr>
        <w:t xml:space="preserve"> </w:t>
      </w:r>
      <w:r w:rsidRPr="00F20A10">
        <w:rPr>
          <w:rFonts w:ascii="맑은 고딕" w:eastAsia="맑은 고딕" w:hAnsi="맑은 고딕" w:cs="맑은 고딕" w:hint="eastAsia"/>
          <w:kern w:val="0"/>
          <w:szCs w:val="22"/>
          <w:lang w:eastAsia="ko-KR"/>
        </w:rPr>
        <w:t>외</w:t>
      </w:r>
      <w:r w:rsidRPr="00F20A10">
        <w:rPr>
          <w:rFonts w:ascii="맑은 고딕" w:eastAsia="맑은 고딕" w:hAnsi="맑은 고딕" w:cs="굴림" w:hint="eastAsia"/>
          <w:kern w:val="0"/>
          <w:szCs w:val="22"/>
          <w:lang w:eastAsia="ko-KR"/>
        </w:rPr>
        <w:t xml:space="preserve"> </w:t>
      </w:r>
      <w:r w:rsidRPr="00F20A10">
        <w:rPr>
          <w:rFonts w:ascii="맑은 고딕" w:eastAsia="맑은 고딕" w:hAnsi="맑은 고딕" w:cs="맑은 고딕" w:hint="eastAsia"/>
          <w:kern w:val="0"/>
          <w:szCs w:val="22"/>
          <w:lang w:eastAsia="ko-KR"/>
        </w:rPr>
        <w:t>하계</w:t>
      </w:r>
      <w:r w:rsidRPr="00F20A10">
        <w:rPr>
          <w:rFonts w:ascii="맑은 고딕" w:eastAsia="맑은 고딕" w:hAnsi="맑은 고딕" w:cs="굴림" w:hint="eastAsia"/>
          <w:kern w:val="0"/>
          <w:szCs w:val="22"/>
          <w:lang w:eastAsia="ko-KR"/>
        </w:rPr>
        <w:t xml:space="preserve">휴가, 동계휴가, </w:t>
      </w:r>
      <w:r w:rsidRPr="00F20A10">
        <w:rPr>
          <w:rFonts w:ascii="맑은 고딕" w:eastAsia="맑은 고딕" w:hAnsi="맑은 고딕" w:cs="맑은 고딕" w:hint="eastAsia"/>
          <w:kern w:val="0"/>
          <w:szCs w:val="22"/>
          <w:lang w:eastAsia="ko-KR"/>
        </w:rPr>
        <w:t>명절휴가</w:t>
      </w:r>
      <w:r w:rsidR="00F20A10" w:rsidRPr="00F20A10">
        <w:rPr>
          <w:rFonts w:ascii="맑은 고딕" w:eastAsia="맑은 고딕" w:hAnsi="맑은 고딕" w:cs="맑은 고딕" w:hint="eastAsia"/>
          <w:kern w:val="0"/>
          <w:szCs w:val="22"/>
          <w:lang w:eastAsia="ko-KR"/>
        </w:rPr>
        <w:t xml:space="preserve"> </w:t>
      </w:r>
      <w:r w:rsidR="00D8579B" w:rsidRPr="00F20A10">
        <w:rPr>
          <w:rFonts w:ascii="맑은 고딕" w:eastAsia="맑은 고딕" w:hAnsi="맑은 고딕" w:cs="맑은 고딕" w:hint="eastAsia"/>
          <w:kern w:val="0"/>
          <w:szCs w:val="22"/>
          <w:lang w:eastAsia="ko-KR"/>
        </w:rPr>
        <w:t>부여 및</w:t>
      </w:r>
      <w:r w:rsidRPr="00F20A10">
        <w:rPr>
          <w:rFonts w:ascii="맑은 고딕" w:eastAsia="맑은 고딕" w:hAnsi="맑은 고딕" w:cs="굴림" w:hint="eastAsia"/>
          <w:kern w:val="0"/>
          <w:szCs w:val="22"/>
          <w:lang w:eastAsia="ko-KR"/>
        </w:rPr>
        <w:t xml:space="preserve"> </w:t>
      </w:r>
      <w:r w:rsidR="00C1418D" w:rsidRPr="00F20A10">
        <w:rPr>
          <w:rFonts w:ascii="맑은 고딕" w:eastAsia="맑은 고딕" w:hAnsi="맑은 고딕" w:cs="맑은 고딕" w:hint="eastAsia"/>
          <w:kern w:val="0"/>
          <w:szCs w:val="22"/>
          <w:lang w:eastAsia="ko-KR"/>
        </w:rPr>
        <w:t>연말연시 휴일</w:t>
      </w:r>
    </w:p>
    <w:p w14:paraId="2E58D6F5" w14:textId="21252959" w:rsidR="00AB0D01" w:rsidRPr="00F20A10" w:rsidRDefault="00C1418D" w:rsidP="009F081A">
      <w:pPr>
        <w:pStyle w:val="FJSubheadline1"/>
        <w:spacing w:line="276" w:lineRule="auto"/>
        <w:rPr>
          <w:rFonts w:ascii="맑은 고딕" w:eastAsia="맑은 고딕" w:hAnsi="맑은 고딕"/>
          <w:noProof w:val="0"/>
          <w:sz w:val="22"/>
          <w:szCs w:val="22"/>
          <w:lang w:val="en-US" w:eastAsia="ko-KR"/>
        </w:rPr>
      </w:pPr>
      <w:r w:rsidRPr="00F20A10">
        <w:rPr>
          <w:rFonts w:ascii="맑은 고딕" w:eastAsia="맑은 고딕" w:hAnsi="맑은 고딕" w:hint="eastAsia"/>
          <w:noProof w:val="0"/>
          <w:sz w:val="22"/>
          <w:szCs w:val="22"/>
          <w:lang w:val="en-US" w:eastAsia="ko-KR"/>
        </w:rPr>
        <w:t xml:space="preserve">- </w:t>
      </w:r>
      <w:r w:rsidR="00D8579B" w:rsidRPr="00F20A10">
        <w:rPr>
          <w:rFonts w:ascii="맑은 고딕" w:eastAsia="맑은 고딕" w:hAnsi="맑은 고딕" w:hint="eastAsia"/>
          <w:noProof w:val="0"/>
          <w:sz w:val="22"/>
          <w:szCs w:val="22"/>
          <w:lang w:val="en-US" w:eastAsia="ko-KR"/>
        </w:rPr>
        <w:t xml:space="preserve">카페테리아 </w:t>
      </w:r>
      <w:r w:rsidR="00AB0D01" w:rsidRPr="00F20A10">
        <w:rPr>
          <w:rFonts w:ascii="맑은 고딕" w:eastAsia="맑은 고딕" w:hAnsi="맑은 고딕" w:hint="eastAsia"/>
          <w:noProof w:val="0"/>
          <w:sz w:val="22"/>
          <w:szCs w:val="22"/>
          <w:lang w:val="en-US" w:eastAsia="ko-KR"/>
        </w:rPr>
        <w:t>복지포인트</w:t>
      </w:r>
      <w:r w:rsidR="00AB0D01" w:rsidRPr="00F20A10">
        <w:rPr>
          <w:rFonts w:ascii="맑은 고딕" w:eastAsia="맑은 고딕" w:hAnsi="맑은 고딕"/>
          <w:noProof w:val="0"/>
          <w:sz w:val="22"/>
          <w:szCs w:val="22"/>
          <w:lang w:val="en-US" w:eastAsia="ko-KR"/>
        </w:rPr>
        <w:t xml:space="preserve"> </w:t>
      </w:r>
      <w:r w:rsidR="00AB0D01" w:rsidRPr="00F20A10">
        <w:rPr>
          <w:rFonts w:ascii="맑은 고딕" w:eastAsia="맑은 고딕" w:hAnsi="맑은 고딕" w:hint="eastAsia"/>
          <w:noProof w:val="0"/>
          <w:sz w:val="22"/>
          <w:szCs w:val="22"/>
          <w:lang w:val="en-US" w:eastAsia="ko-KR"/>
        </w:rPr>
        <w:t>부여</w:t>
      </w:r>
    </w:p>
    <w:p w14:paraId="77EE2CEF" w14:textId="34243050" w:rsidR="00AB0D01" w:rsidRPr="00F20A10" w:rsidRDefault="00D8579B" w:rsidP="009F081A">
      <w:pPr>
        <w:pStyle w:val="FJSubheadline1"/>
        <w:spacing w:line="276" w:lineRule="auto"/>
        <w:rPr>
          <w:rFonts w:ascii="맑은 고딕" w:eastAsia="맑은 고딕" w:hAnsi="맑은 고딕"/>
          <w:noProof w:val="0"/>
          <w:sz w:val="22"/>
          <w:szCs w:val="22"/>
          <w:lang w:val="en-US" w:eastAsia="ko-KR"/>
        </w:rPr>
      </w:pPr>
      <w:r w:rsidRPr="00F20A10">
        <w:rPr>
          <w:rFonts w:ascii="맑은 고딕" w:eastAsia="맑은 고딕" w:hAnsi="맑은 고딕" w:hint="eastAsia"/>
          <w:noProof w:val="0"/>
          <w:sz w:val="22"/>
          <w:szCs w:val="22"/>
          <w:lang w:val="en-US" w:eastAsia="ko-KR"/>
        </w:rPr>
        <w:t xml:space="preserve">- </w:t>
      </w:r>
      <w:r w:rsidR="00AB0D01" w:rsidRPr="00F20A10">
        <w:rPr>
          <w:rFonts w:ascii="맑은 고딕" w:eastAsia="맑은 고딕" w:hAnsi="맑은 고딕" w:hint="eastAsia"/>
          <w:noProof w:val="0"/>
          <w:sz w:val="22"/>
          <w:szCs w:val="22"/>
          <w:lang w:val="en-US" w:eastAsia="ko-KR"/>
        </w:rPr>
        <w:t>근속포상</w:t>
      </w:r>
      <w:r w:rsidR="00AB0D01" w:rsidRPr="00F20A10">
        <w:rPr>
          <w:rFonts w:ascii="맑은 고딕" w:eastAsia="맑은 고딕" w:hAnsi="맑은 고딕"/>
          <w:noProof w:val="0"/>
          <w:sz w:val="22"/>
          <w:szCs w:val="22"/>
          <w:lang w:val="en-US" w:eastAsia="ko-KR"/>
        </w:rPr>
        <w:t xml:space="preserve"> </w:t>
      </w:r>
      <w:r w:rsidR="00AB0D01" w:rsidRPr="00F20A10">
        <w:rPr>
          <w:rFonts w:ascii="맑은 고딕" w:eastAsia="맑은 고딕" w:hAnsi="맑은 고딕" w:hint="eastAsia"/>
          <w:noProof w:val="0"/>
          <w:sz w:val="22"/>
          <w:szCs w:val="22"/>
          <w:lang w:val="en-US" w:eastAsia="ko-KR"/>
        </w:rPr>
        <w:t>및</w:t>
      </w:r>
      <w:r w:rsidR="00AB0D01" w:rsidRPr="00F20A10">
        <w:rPr>
          <w:rFonts w:ascii="맑은 고딕" w:eastAsia="맑은 고딕" w:hAnsi="맑은 고딕"/>
          <w:noProof w:val="0"/>
          <w:sz w:val="22"/>
          <w:szCs w:val="22"/>
          <w:lang w:val="en-US" w:eastAsia="ko-KR"/>
        </w:rPr>
        <w:t xml:space="preserve"> </w:t>
      </w:r>
      <w:r w:rsidR="00AB0D01" w:rsidRPr="00F20A10">
        <w:rPr>
          <w:rFonts w:ascii="맑은 고딕" w:eastAsia="맑은 고딕" w:hAnsi="맑은 고딕" w:hint="eastAsia"/>
          <w:noProof w:val="0"/>
          <w:sz w:val="22"/>
          <w:szCs w:val="22"/>
          <w:lang w:val="en-US" w:eastAsia="ko-KR"/>
        </w:rPr>
        <w:t>여행</w:t>
      </w:r>
    </w:p>
    <w:p w14:paraId="073ED546" w14:textId="112A3CB7" w:rsidR="00AB0D01" w:rsidRPr="00F20A10" w:rsidRDefault="00D8579B" w:rsidP="009F081A">
      <w:pPr>
        <w:pStyle w:val="FJSubheadline1"/>
        <w:spacing w:line="276" w:lineRule="auto"/>
        <w:rPr>
          <w:rFonts w:ascii="맑은 고딕" w:eastAsia="맑은 고딕" w:hAnsi="맑은 고딕"/>
          <w:noProof w:val="0"/>
          <w:sz w:val="22"/>
          <w:szCs w:val="22"/>
          <w:lang w:val="en-US" w:eastAsia="ko-KR"/>
        </w:rPr>
      </w:pPr>
      <w:r w:rsidRPr="00F20A10">
        <w:rPr>
          <w:rFonts w:ascii="맑은 고딕" w:eastAsia="맑은 고딕" w:hAnsi="맑은 고딕" w:hint="eastAsia"/>
          <w:noProof w:val="0"/>
          <w:sz w:val="22"/>
          <w:szCs w:val="22"/>
          <w:lang w:val="en-US" w:eastAsia="ko-KR"/>
        </w:rPr>
        <w:t xml:space="preserve">- </w:t>
      </w:r>
      <w:r w:rsidR="00AB0D01" w:rsidRPr="00F20A10">
        <w:rPr>
          <w:rFonts w:ascii="맑은 고딕" w:eastAsia="맑은 고딕" w:hAnsi="맑은 고딕" w:hint="eastAsia"/>
          <w:noProof w:val="0"/>
          <w:sz w:val="22"/>
          <w:szCs w:val="22"/>
          <w:lang w:val="en-US" w:eastAsia="ko-KR"/>
        </w:rPr>
        <w:t>주택자금</w:t>
      </w:r>
      <w:r w:rsidR="00AF62AE" w:rsidRPr="00F20A10">
        <w:rPr>
          <w:rFonts w:ascii="맑은 고딕" w:eastAsia="맑은 고딕" w:hAnsi="맑은 고딕" w:hint="eastAsia"/>
          <w:noProof w:val="0"/>
          <w:sz w:val="22"/>
          <w:szCs w:val="22"/>
          <w:lang w:val="en-US" w:eastAsia="ko-KR"/>
        </w:rPr>
        <w:t xml:space="preserve"> 및</w:t>
      </w:r>
      <w:r w:rsidR="00AB0D01" w:rsidRPr="00F20A10">
        <w:rPr>
          <w:rFonts w:ascii="맑은 고딕" w:eastAsia="맑은 고딕" w:hAnsi="맑은 고딕"/>
          <w:noProof w:val="0"/>
          <w:sz w:val="22"/>
          <w:szCs w:val="22"/>
          <w:lang w:val="en-US" w:eastAsia="ko-KR"/>
        </w:rPr>
        <w:t xml:space="preserve"> </w:t>
      </w:r>
      <w:r w:rsidR="00AB0D01" w:rsidRPr="00F20A10">
        <w:rPr>
          <w:rFonts w:ascii="맑은 고딕" w:eastAsia="맑은 고딕" w:hAnsi="맑은 고딕" w:hint="eastAsia"/>
          <w:noProof w:val="0"/>
          <w:sz w:val="22"/>
          <w:szCs w:val="22"/>
          <w:lang w:val="en-US" w:eastAsia="ko-KR"/>
        </w:rPr>
        <w:t>의료비</w:t>
      </w:r>
      <w:r w:rsidR="00AF62AE" w:rsidRPr="00F20A10">
        <w:rPr>
          <w:rFonts w:ascii="맑은 고딕" w:eastAsia="맑은 고딕" w:hAnsi="맑은 고딕" w:hint="eastAsia"/>
          <w:noProof w:val="0"/>
          <w:sz w:val="22"/>
          <w:szCs w:val="22"/>
          <w:lang w:val="en-US" w:eastAsia="ko-KR"/>
        </w:rPr>
        <w:t>대부</w:t>
      </w:r>
    </w:p>
    <w:p w14:paraId="29D1F2FA" w14:textId="2D58E960" w:rsidR="00AB0D01" w:rsidRPr="00F20A10" w:rsidRDefault="00AF62AE" w:rsidP="009F081A">
      <w:pPr>
        <w:pStyle w:val="FJSubheadline1"/>
        <w:spacing w:line="276" w:lineRule="auto"/>
        <w:rPr>
          <w:rFonts w:ascii="맑은 고딕" w:eastAsia="맑은 고딕" w:hAnsi="맑은 고딕"/>
          <w:noProof w:val="0"/>
          <w:sz w:val="22"/>
          <w:szCs w:val="22"/>
          <w:lang w:val="en-US" w:eastAsia="ko-KR"/>
        </w:rPr>
      </w:pPr>
      <w:r w:rsidRPr="00F20A10">
        <w:rPr>
          <w:rFonts w:ascii="맑은 고딕" w:eastAsia="맑은 고딕" w:hAnsi="맑은 고딕" w:hint="eastAsia"/>
          <w:noProof w:val="0"/>
          <w:sz w:val="22"/>
          <w:szCs w:val="22"/>
          <w:lang w:val="en-US" w:eastAsia="ko-KR"/>
        </w:rPr>
        <w:t xml:space="preserve">- </w:t>
      </w:r>
      <w:r w:rsidR="00AB0D01" w:rsidRPr="00F20A10">
        <w:rPr>
          <w:rFonts w:ascii="맑은 고딕" w:eastAsia="맑은 고딕" w:hAnsi="맑은 고딕" w:hint="eastAsia"/>
          <w:noProof w:val="0"/>
          <w:sz w:val="22"/>
          <w:szCs w:val="22"/>
          <w:lang w:val="en-US" w:eastAsia="ko-KR"/>
        </w:rPr>
        <w:t>직원</w:t>
      </w:r>
      <w:r w:rsidR="00AB0D01" w:rsidRPr="00F20A10">
        <w:rPr>
          <w:rFonts w:ascii="맑은 고딕" w:eastAsia="맑은 고딕" w:hAnsi="맑은 고딕"/>
          <w:noProof w:val="0"/>
          <w:sz w:val="22"/>
          <w:szCs w:val="22"/>
          <w:lang w:val="en-US" w:eastAsia="ko-KR"/>
        </w:rPr>
        <w:t xml:space="preserve"> </w:t>
      </w:r>
      <w:r w:rsidR="00AB0D01" w:rsidRPr="00F20A10">
        <w:rPr>
          <w:rFonts w:ascii="맑은 고딕" w:eastAsia="맑은 고딕" w:hAnsi="맑은 고딕" w:hint="eastAsia"/>
          <w:noProof w:val="0"/>
          <w:sz w:val="22"/>
          <w:szCs w:val="22"/>
          <w:lang w:val="en-US" w:eastAsia="ko-KR"/>
        </w:rPr>
        <w:t>건강검진</w:t>
      </w:r>
      <w:r w:rsidR="00AB0D01" w:rsidRPr="00F20A10">
        <w:rPr>
          <w:rFonts w:ascii="맑은 고딕" w:eastAsia="맑은 고딕" w:hAnsi="맑은 고딕"/>
          <w:noProof w:val="0"/>
          <w:sz w:val="22"/>
          <w:szCs w:val="22"/>
          <w:lang w:val="en-US" w:eastAsia="ko-KR"/>
        </w:rPr>
        <w:t xml:space="preserve">, </w:t>
      </w:r>
      <w:r w:rsidR="00AB0D01" w:rsidRPr="00F20A10">
        <w:rPr>
          <w:rFonts w:ascii="맑은 고딕" w:eastAsia="맑은 고딕" w:hAnsi="맑은 고딕" w:hint="eastAsia"/>
          <w:noProof w:val="0"/>
          <w:sz w:val="22"/>
          <w:szCs w:val="22"/>
          <w:lang w:val="en-US" w:eastAsia="ko-KR"/>
        </w:rPr>
        <w:t>단체보험</w:t>
      </w:r>
      <w:r w:rsidR="00AB0D01" w:rsidRPr="00F20A10">
        <w:rPr>
          <w:rFonts w:ascii="맑은 고딕" w:eastAsia="맑은 고딕" w:hAnsi="맑은 고딕"/>
          <w:noProof w:val="0"/>
          <w:sz w:val="22"/>
          <w:szCs w:val="22"/>
          <w:lang w:val="en-US" w:eastAsia="ko-KR"/>
        </w:rPr>
        <w:t xml:space="preserve"> </w:t>
      </w:r>
      <w:r w:rsidR="00AB0D01" w:rsidRPr="00F20A10">
        <w:rPr>
          <w:rFonts w:ascii="맑은 고딕" w:eastAsia="맑은 고딕" w:hAnsi="맑은 고딕" w:hint="eastAsia"/>
          <w:noProof w:val="0"/>
          <w:sz w:val="22"/>
          <w:szCs w:val="22"/>
          <w:lang w:val="en-US" w:eastAsia="ko-KR"/>
        </w:rPr>
        <w:t>가입</w:t>
      </w:r>
    </w:p>
    <w:p w14:paraId="3C446D99" w14:textId="1BD7F192" w:rsidR="00AF62AE" w:rsidRPr="00F20A10" w:rsidRDefault="00AF62AE" w:rsidP="009F081A">
      <w:pPr>
        <w:pStyle w:val="FJSubheadline1"/>
        <w:spacing w:line="276" w:lineRule="auto"/>
        <w:rPr>
          <w:rFonts w:ascii="맑은 고딕" w:eastAsia="맑은 고딕" w:hAnsi="맑은 고딕"/>
          <w:noProof w:val="0"/>
          <w:sz w:val="22"/>
          <w:szCs w:val="22"/>
          <w:lang w:val="en-US" w:eastAsia="ko-KR"/>
        </w:rPr>
      </w:pPr>
      <w:r w:rsidRPr="00F20A10">
        <w:rPr>
          <w:rFonts w:ascii="맑은 고딕" w:eastAsia="맑은 고딕" w:hAnsi="맑은 고딕" w:hint="eastAsia"/>
          <w:noProof w:val="0"/>
          <w:sz w:val="22"/>
          <w:szCs w:val="22"/>
          <w:lang w:val="en-US" w:eastAsia="ko-KR"/>
        </w:rPr>
        <w:t>- 경조휴가 및 경조금 지급</w:t>
      </w:r>
    </w:p>
    <w:p w14:paraId="61C506E6" w14:textId="6B9AEB5E" w:rsidR="00520819" w:rsidRPr="00F20A10" w:rsidRDefault="00520819" w:rsidP="00AF62AE">
      <w:pPr>
        <w:pStyle w:val="FJSubheadline1"/>
        <w:rPr>
          <w:rFonts w:ascii="맑은 고딕" w:eastAsia="맑은 고딕" w:hAnsi="맑은 고딕"/>
          <w:sz w:val="22"/>
          <w:szCs w:val="22"/>
          <w:lang w:eastAsia="ko-KR"/>
        </w:rPr>
      </w:pPr>
    </w:p>
    <w:p w14:paraId="6E6EFAF3" w14:textId="120F959B" w:rsidR="00E821D1" w:rsidRPr="00F20A10" w:rsidRDefault="00E821D1" w:rsidP="00680EB8">
      <w:pPr>
        <w:rPr>
          <w:rFonts w:ascii="맑은 고딕" w:eastAsia="맑은 고딕" w:hAnsi="맑은 고딕"/>
          <w:szCs w:val="22"/>
          <w:lang w:eastAsia="ko-KR"/>
        </w:rPr>
      </w:pPr>
    </w:p>
    <w:p w14:paraId="329E3B6F" w14:textId="77777777" w:rsidR="00E821D1" w:rsidRPr="00F20A10" w:rsidRDefault="00E821D1" w:rsidP="00E821D1">
      <w:pPr>
        <w:rPr>
          <w:rFonts w:ascii="맑은 고딕" w:eastAsia="맑은 고딕" w:hAnsi="맑은 고딕"/>
          <w:szCs w:val="22"/>
          <w:lang w:eastAsia="ko-KR"/>
        </w:rPr>
      </w:pPr>
    </w:p>
    <w:p w14:paraId="7B5ACE3D" w14:textId="77777777" w:rsidR="00E821D1" w:rsidRPr="005E6582" w:rsidRDefault="00E821D1" w:rsidP="00E821D1">
      <w:pPr>
        <w:rPr>
          <w:lang w:eastAsia="ko-KR"/>
        </w:rPr>
      </w:pPr>
    </w:p>
    <w:sectPr w:rsidR="00E821D1" w:rsidRPr="005E6582" w:rsidSect="00BE0FAD">
      <w:type w:val="continuous"/>
      <w:pgSz w:w="11907" w:h="16840" w:code="9"/>
      <w:pgMar w:top="743" w:right="743" w:bottom="1145" w:left="743" w:header="510" w:footer="794" w:gutter="0"/>
      <w:cols w:space="176"/>
      <w:docGrid w:linePitch="2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03763" w14:textId="77777777" w:rsidR="00794D52" w:rsidRDefault="00794D52">
      <w:r>
        <w:separator/>
      </w:r>
    </w:p>
    <w:p w14:paraId="24D9C51B" w14:textId="77777777" w:rsidR="00794D52" w:rsidRDefault="00794D52"/>
    <w:p w14:paraId="516B6543" w14:textId="77777777" w:rsidR="00794D52" w:rsidRDefault="00794D52"/>
    <w:p w14:paraId="2018ADFB" w14:textId="77777777" w:rsidR="00794D52" w:rsidRDefault="00794D52"/>
  </w:endnote>
  <w:endnote w:type="continuationSeparator" w:id="0">
    <w:p w14:paraId="77A18DCC" w14:textId="77777777" w:rsidR="00794D52" w:rsidRDefault="00794D52">
      <w:r>
        <w:continuationSeparator/>
      </w:r>
    </w:p>
    <w:p w14:paraId="0BC9C89E" w14:textId="77777777" w:rsidR="00794D52" w:rsidRDefault="00794D52"/>
    <w:p w14:paraId="57221277" w14:textId="77777777" w:rsidR="00794D52" w:rsidRDefault="00794D52"/>
    <w:p w14:paraId="512B3A7E" w14:textId="77777777" w:rsidR="00794D52" w:rsidRDefault="00794D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jitsu Infinity Pro">
    <w:altName w:val="Calibri"/>
    <w:charset w:val="00"/>
    <w:family w:val="auto"/>
    <w:pitch w:val="variable"/>
    <w:sig w:usb0="A000006F" w:usb1="0000005B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jitsu Sans Light">
    <w:altName w:val="Calibri"/>
    <w:charset w:val="00"/>
    <w:family w:val="swiss"/>
    <w:pitch w:val="variable"/>
    <w:sig w:usb0="A00000AF" w:usb1="0000206B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6BF2AB2-7372-4C43-9267-E489CFDF0303}"/>
    <w:embedBold r:id="rId2" w:fontKey="{B5F4CC64-4A12-49E7-BD08-13A9F972A4E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jitsu Infinity Pro Bold">
    <w:altName w:val="Calibri"/>
    <w:charset w:val="00"/>
    <w:family w:val="auto"/>
    <w:pitch w:val="variable"/>
    <w:sig w:usb0="A000004F" w:usb1="0000005B" w:usb2="00000000" w:usb3="00000000" w:csb0="00000093" w:csb1="00000000"/>
  </w:font>
  <w:font w:name="Fujitsu Sans">
    <w:altName w:val="Calibri"/>
    <w:charset w:val="00"/>
    <w:family w:val="swiss"/>
    <w:pitch w:val="variable"/>
    <w:sig w:usb0="A00000AF" w:usb1="0000206B" w:usb2="00000000" w:usb3="00000000" w:csb0="00000001" w:csb1="00000000"/>
  </w:font>
  <w:font w:name="Fujitsu Sans Medium">
    <w:altName w:val="Calibri"/>
    <w:charset w:val="00"/>
    <w:family w:val="swiss"/>
    <w:pitch w:val="variable"/>
    <w:sig w:usb0="A00000AF" w:usb1="0000206B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2678034-0E14-4361-AF37-11C1BBCB22ED}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4" w:subsetted="1" w:fontKey="{FED21C06-825B-414C-B898-41CC52F54510}"/>
    <w:embedBold r:id="rId5" w:subsetted="1" w:fontKey="{905AB476-B59D-424E-95BE-3A19AC805DD3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5B420" w14:textId="1C3F645D" w:rsidR="007D3A07" w:rsidRPr="00733BC1" w:rsidRDefault="007D3A07" w:rsidP="00332615">
    <w:pPr>
      <w:pStyle w:val="FJFooter"/>
      <w:tabs>
        <w:tab w:val="clear" w:pos="5390"/>
      </w:tabs>
      <w:rPr>
        <w:rFonts w:asciiTheme="majorHAnsi" w:eastAsia="바탕" w:hAnsiTheme="majorHAnsi"/>
        <w:sz w:val="16"/>
        <w:lang w:eastAsia="ko-KR"/>
      </w:rPr>
    </w:pPr>
    <w:r w:rsidRPr="008A5E1C">
      <w:rPr>
        <w:rFonts w:asciiTheme="majorHAnsi" w:hAnsiTheme="majorHAnsi"/>
        <w:sz w:val="16"/>
      </w:rPr>
      <w:tab/>
      <w:t>© Fujitsu 202</w:t>
    </w:r>
    <w:r w:rsidR="00733BC1">
      <w:rPr>
        <w:rFonts w:asciiTheme="majorHAnsi" w:eastAsia="바탕" w:hAnsiTheme="majorHAnsi" w:hint="eastAsia"/>
        <w:sz w:val="16"/>
        <w:lang w:eastAsia="ko-KR"/>
      </w:rPr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8"/>
      <w:tblW w:w="107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20" w:firstRow="1" w:lastRow="0" w:firstColumn="0" w:lastColumn="0" w:noHBand="0" w:noVBand="0"/>
    </w:tblPr>
    <w:tblGrid>
      <w:gridCol w:w="5255"/>
      <w:gridCol w:w="222"/>
      <w:gridCol w:w="5268"/>
    </w:tblGrid>
    <w:tr w:rsidR="007D3A07" w14:paraId="41778052" w14:textId="77777777" w:rsidTr="008A5E1C">
      <w:trPr>
        <w:trHeight w:hRule="exact" w:val="238"/>
      </w:trPr>
      <w:tc>
        <w:tcPr>
          <w:tcW w:w="5278" w:type="dxa"/>
        </w:tcPr>
        <w:p w14:paraId="6F4838F8" w14:textId="77777777" w:rsidR="007D3A07" w:rsidRDefault="007D3A07">
          <w:r>
            <w:t xml:space="preserve">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  <w:lang w:val="ja-JP"/>
            </w:rPr>
            <w:t>1</w:t>
          </w:r>
          <w:r>
            <w:fldChar w:fldCharType="end"/>
          </w:r>
          <w:r>
            <w:t xml:space="preserve"> of </w:t>
          </w:r>
          <w:fldSimple w:instr=" NUMPAGES   \* MERGEFORMAT ">
            <w:r>
              <w:rPr>
                <w:noProof/>
              </w:rPr>
              <w:t>2</w:t>
            </w:r>
          </w:fldSimple>
        </w:p>
      </w:tc>
      <w:tc>
        <w:tcPr>
          <w:tcW w:w="182" w:type="dxa"/>
        </w:tcPr>
        <w:p w14:paraId="40BE7E40" w14:textId="77777777" w:rsidR="007D3A07" w:rsidRDefault="007D3A07"/>
      </w:tc>
      <w:tc>
        <w:tcPr>
          <w:tcW w:w="5285" w:type="dxa"/>
        </w:tcPr>
        <w:p w14:paraId="66FE3656" w14:textId="4CB6414A" w:rsidR="007D3A07" w:rsidRDefault="007D3A07">
          <w:pPr>
            <w:rPr>
              <w:rFonts w:eastAsia="MS Mincho"/>
            </w:rPr>
          </w:pPr>
          <w:r>
            <w:t>www.fujitsu.com/</w:t>
          </w:r>
          <w:r>
            <w:fldChar w:fldCharType="begin"/>
          </w:r>
          <w:r>
            <w:instrText xml:space="preserve"> DOCPROPERTY  Subject  \* MERGEFORMAT </w:instrText>
          </w:r>
          <w:r>
            <w:fldChar w:fldCharType="end"/>
          </w:r>
        </w:p>
      </w:tc>
    </w:tr>
  </w:tbl>
  <w:p w14:paraId="2082A607" w14:textId="77777777" w:rsidR="007D3A07" w:rsidRDefault="007D3A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18EF24" w14:textId="77777777" w:rsidR="00794D52" w:rsidRDefault="00794D52">
      <w:r>
        <w:separator/>
      </w:r>
    </w:p>
    <w:p w14:paraId="1D9B3510" w14:textId="77777777" w:rsidR="00794D52" w:rsidRDefault="00794D52"/>
    <w:p w14:paraId="664F5963" w14:textId="77777777" w:rsidR="00794D52" w:rsidRDefault="00794D52"/>
    <w:p w14:paraId="0D251C1C" w14:textId="77777777" w:rsidR="00794D52" w:rsidRDefault="00794D52"/>
  </w:footnote>
  <w:footnote w:type="continuationSeparator" w:id="0">
    <w:p w14:paraId="0FAE0C9E" w14:textId="77777777" w:rsidR="00794D52" w:rsidRDefault="00794D52">
      <w:r>
        <w:continuationSeparator/>
      </w:r>
    </w:p>
    <w:p w14:paraId="2326B2B0" w14:textId="77777777" w:rsidR="00794D52" w:rsidRDefault="00794D52"/>
    <w:p w14:paraId="1EA1C0A3" w14:textId="77777777" w:rsidR="00794D52" w:rsidRDefault="00794D52"/>
    <w:p w14:paraId="3E67F79E" w14:textId="77777777" w:rsidR="00794D52" w:rsidRDefault="00794D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3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421"/>
    </w:tblGrid>
    <w:tr w:rsidR="007D3A07" w14:paraId="273F76C6" w14:textId="77777777" w:rsidTr="006C30EB">
      <w:tc>
        <w:tcPr>
          <w:tcW w:w="10758" w:type="dxa"/>
          <w:tcBorders>
            <w:top w:val="nil"/>
            <w:left w:val="nil"/>
            <w:bottom w:val="nil"/>
            <w:right w:val="nil"/>
          </w:tcBorders>
          <w:hideMark/>
        </w:tcPr>
        <w:p w14:paraId="0AF6559F" w14:textId="18ECE211" w:rsidR="007D3A07" w:rsidRPr="008A5E1C" w:rsidRDefault="007D3A07" w:rsidP="006C30EB">
          <w:pPr>
            <w:pStyle w:val="FJTopicDate"/>
            <w:framePr w:wrap="auto" w:vAnchor="margin" w:hAnchor="text" w:y="1"/>
            <w:rPr>
              <w:rFonts w:asciiTheme="majorHAnsi" w:hAnsiTheme="majorHAnsi"/>
              <w:snapToGrid/>
              <w:szCs w:val="16"/>
            </w:rPr>
          </w:pPr>
        </w:p>
      </w:tc>
    </w:tr>
  </w:tbl>
  <w:p w14:paraId="48BC64BE" w14:textId="77777777" w:rsidR="007D3A07" w:rsidRDefault="007D3A07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6B511" w14:textId="77777777" w:rsidR="007D3A07" w:rsidRDefault="007D3A07">
    <w:pPr>
      <w:spacing w:before="240"/>
      <w:rPr>
        <w:rFonts w:eastAsia="MS Mincho"/>
      </w:rPr>
    </w:pPr>
    <w:r>
      <w:rPr>
        <w:noProof/>
        <w:snapToGrid/>
      </w:rPr>
      <w:drawing>
        <wp:anchor distT="0" distB="0" distL="114300" distR="114300" simplePos="0" relativeHeight="251660800" behindDoc="0" locked="0" layoutInCell="1" allowOverlap="1" wp14:anchorId="5BCD3C3B" wp14:editId="6B8C97F2">
          <wp:simplePos x="0" y="0"/>
          <wp:positionH relativeFrom="margin">
            <wp:posOffset>5408930</wp:posOffset>
          </wp:positionH>
          <wp:positionV relativeFrom="page">
            <wp:posOffset>302260</wp:posOffset>
          </wp:positionV>
          <wp:extent cx="1438910" cy="709930"/>
          <wp:effectExtent l="0" t="0" r="0" b="0"/>
          <wp:wrapNone/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78" t="17961" r="10307" b="18449"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napToGrid/>
      </w:rPr>
      <w:drawing>
        <wp:anchor distT="0" distB="0" distL="114300" distR="114300" simplePos="0" relativeHeight="251659776" behindDoc="0" locked="0" layoutInCell="1" allowOverlap="1" wp14:anchorId="0BAE0A11" wp14:editId="2EC4D810">
          <wp:simplePos x="0" y="0"/>
          <wp:positionH relativeFrom="column">
            <wp:posOffset>3810</wp:posOffset>
          </wp:positionH>
          <wp:positionV relativeFrom="line">
            <wp:posOffset>-2675255</wp:posOffset>
          </wp:positionV>
          <wp:extent cx="1548130" cy="963930"/>
          <wp:effectExtent l="0" t="0" r="0" b="0"/>
          <wp:wrapNone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963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Publication name [topic/date: month/day/year] 10/04/2010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E4EDA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3EE9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8849D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E056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509E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C274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1AC58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36C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00D4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EC5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841F2F"/>
    <w:multiLevelType w:val="hybridMultilevel"/>
    <w:tmpl w:val="649C0D08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45265398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602AAC2A">
      <w:start w:val="1"/>
      <w:numFmt w:val="bullet"/>
      <w:pStyle w:val="FJBullets-Level3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82FED"/>
    <w:multiLevelType w:val="hybridMultilevel"/>
    <w:tmpl w:val="8E500C76"/>
    <w:lvl w:ilvl="0" w:tplc="47726264">
      <w:start w:val="1"/>
      <w:numFmt w:val="bullet"/>
      <w:lvlText w:val=""/>
      <w:lvlJc w:val="left"/>
      <w:pPr>
        <w:tabs>
          <w:tab w:val="num" w:pos="0"/>
        </w:tabs>
        <w:ind w:left="227" w:hanging="227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0F66795F"/>
    <w:multiLevelType w:val="multilevel"/>
    <w:tmpl w:val="F22AF8C2"/>
    <w:lvl w:ilvl="0">
      <w:start w:val="1"/>
      <w:numFmt w:val="bullet"/>
      <w:lvlText w:val=""/>
      <w:lvlJc w:val="left"/>
      <w:pPr>
        <w:tabs>
          <w:tab w:val="num" w:pos="57"/>
        </w:tabs>
        <w:ind w:left="284" w:hanging="284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6D0545F"/>
    <w:multiLevelType w:val="hybridMultilevel"/>
    <w:tmpl w:val="ABF20FD6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F92CB9D4">
      <w:start w:val="1"/>
      <w:numFmt w:val="lowerLetter"/>
      <w:pStyle w:val="FJNumberedBullets-Level2"/>
      <w:lvlText w:val="%2."/>
      <w:lvlJc w:val="left"/>
      <w:pPr>
        <w:ind w:left="1440" w:hanging="360"/>
      </w:pPr>
      <w:rPr>
        <w:rFonts w:hint="default"/>
        <w:color w:val="000000" w:themeColor="text1"/>
      </w:rPr>
    </w:lvl>
    <w:lvl w:ilvl="2" w:tplc="08090013">
      <w:start w:val="1"/>
      <w:numFmt w:val="upperRoman"/>
      <w:lvlText w:val="%3."/>
      <w:lvlJc w:val="righ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826828"/>
    <w:multiLevelType w:val="hybridMultilevel"/>
    <w:tmpl w:val="94B8CB86"/>
    <w:lvl w:ilvl="0" w:tplc="78DC31F8">
      <w:start w:val="1"/>
      <w:numFmt w:val="bullet"/>
      <w:pStyle w:val="FJBullets-Level2"/>
      <w:lvlText w:val="•"/>
      <w:lvlJc w:val="left"/>
      <w:pPr>
        <w:ind w:left="720" w:hanging="360"/>
      </w:pPr>
      <w:rPr>
        <w:rFonts w:ascii="Fujitsu Infinity Pro" w:hAnsi="Fujitsu Infinity Pro" w:hint="default"/>
        <w:color w:val="6D6E7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070D3E"/>
    <w:multiLevelType w:val="hybridMultilevel"/>
    <w:tmpl w:val="FB1C07CC"/>
    <w:lvl w:ilvl="0" w:tplc="D7022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C549E2"/>
    <w:multiLevelType w:val="hybridMultilevel"/>
    <w:tmpl w:val="68644636"/>
    <w:lvl w:ilvl="0" w:tplc="3FE235FA">
      <w:start w:val="1"/>
      <w:numFmt w:val="bullet"/>
      <w:lvlText w:val=""/>
      <w:lvlJc w:val="left"/>
      <w:pPr>
        <w:tabs>
          <w:tab w:val="num" w:pos="57"/>
        </w:tabs>
        <w:ind w:left="340" w:hanging="283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98809AC"/>
    <w:multiLevelType w:val="hybridMultilevel"/>
    <w:tmpl w:val="A12A51C4"/>
    <w:lvl w:ilvl="0" w:tplc="CC1E4F32">
      <w:start w:val="1"/>
      <w:numFmt w:val="bullet"/>
      <w:pStyle w:val="FJBullets-Level1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08090019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6D6E70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F1281"/>
    <w:multiLevelType w:val="hybridMultilevel"/>
    <w:tmpl w:val="10141C44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7B1E92"/>
    <w:multiLevelType w:val="hybridMultilevel"/>
    <w:tmpl w:val="F8E4E71E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45265398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7FCAF744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EFEFEF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4D45FA"/>
    <w:multiLevelType w:val="multilevel"/>
    <w:tmpl w:val="2F4AA96C"/>
    <w:lvl w:ilvl="0">
      <w:start w:val="1"/>
      <w:numFmt w:val="bullet"/>
      <w:lvlText w:val="■"/>
      <w:lvlJc w:val="left"/>
      <w:pPr>
        <w:tabs>
          <w:tab w:val="num" w:pos="0"/>
        </w:tabs>
        <w:ind w:left="170" w:hanging="170"/>
      </w:pPr>
      <w:rPr>
        <w:rFonts w:ascii="Fujitsu Sans Light" w:eastAsia="MS PGothic" w:hAnsi="Fujitsu Sans Light" w:hint="default"/>
        <w:b w:val="0"/>
        <w:i w:val="0"/>
        <w:color w:val="E3000F"/>
        <w:sz w:val="18"/>
        <w:u w:color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957637C"/>
    <w:multiLevelType w:val="hybridMultilevel"/>
    <w:tmpl w:val="E0965ED0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A4E08E88">
      <w:start w:val="1"/>
      <w:numFmt w:val="lowerRoman"/>
      <w:pStyle w:val="FJNumberedBullets-Level3"/>
      <w:lvlText w:val="%3."/>
      <w:lvlJc w:val="righ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F55AE"/>
    <w:multiLevelType w:val="hybridMultilevel"/>
    <w:tmpl w:val="985EE568"/>
    <w:lvl w:ilvl="0" w:tplc="7A3A6188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DC0201"/>
    <w:multiLevelType w:val="hybridMultilevel"/>
    <w:tmpl w:val="CB0E558E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B9C2C20C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7A3A6188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E51B52"/>
    <w:multiLevelType w:val="hybridMultilevel"/>
    <w:tmpl w:val="DF52CA48"/>
    <w:lvl w:ilvl="0" w:tplc="D24892F8">
      <w:start w:val="1"/>
      <w:numFmt w:val="decimal"/>
      <w:pStyle w:val="FJNumberedBullets-level1"/>
      <w:lvlText w:val="%1."/>
      <w:lvlJc w:val="left"/>
      <w:pPr>
        <w:ind w:left="720" w:hanging="360"/>
      </w:pPr>
      <w:rPr>
        <w:rFonts w:ascii="Fujitsu Infinity Pro" w:hAnsi="Fujitsu Infinity Pro" w:hint="default"/>
        <w:color w:val="000000" w:themeColor="text1"/>
      </w:rPr>
    </w:lvl>
    <w:lvl w:ilvl="1" w:tplc="B9C2C20C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C5F1F"/>
    <w:multiLevelType w:val="hybridMultilevel"/>
    <w:tmpl w:val="F236A5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3103CD"/>
    <w:multiLevelType w:val="multilevel"/>
    <w:tmpl w:val="8E500C76"/>
    <w:lvl w:ilvl="0">
      <w:start w:val="1"/>
      <w:numFmt w:val="bullet"/>
      <w:lvlText w:val=""/>
      <w:lvlJc w:val="left"/>
      <w:pPr>
        <w:tabs>
          <w:tab w:val="num" w:pos="0"/>
        </w:tabs>
        <w:ind w:left="227" w:hanging="227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FA75BA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61106262"/>
    <w:multiLevelType w:val="hybridMultilevel"/>
    <w:tmpl w:val="1F5A49F2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806C50"/>
    <w:multiLevelType w:val="multilevel"/>
    <w:tmpl w:val="68644636"/>
    <w:lvl w:ilvl="0">
      <w:start w:val="1"/>
      <w:numFmt w:val="bullet"/>
      <w:lvlText w:val=""/>
      <w:lvlJc w:val="left"/>
      <w:pPr>
        <w:tabs>
          <w:tab w:val="num" w:pos="57"/>
        </w:tabs>
        <w:ind w:left="340" w:hanging="283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94357BF"/>
    <w:multiLevelType w:val="hybridMultilevel"/>
    <w:tmpl w:val="35EAAEBE"/>
    <w:lvl w:ilvl="0" w:tplc="90F81426">
      <w:start w:val="1"/>
      <w:numFmt w:val="bullet"/>
      <w:lvlText w:val="■"/>
      <w:lvlJc w:val="left"/>
      <w:pPr>
        <w:tabs>
          <w:tab w:val="num" w:pos="0"/>
        </w:tabs>
        <w:ind w:left="170" w:hanging="170"/>
      </w:pPr>
      <w:rPr>
        <w:rFonts w:ascii="Fujitsu Sans Light" w:eastAsia="MS PGothic" w:hAnsi="Fujitsu Sans Light" w:hint="default"/>
        <w:b w:val="0"/>
        <w:i w:val="0"/>
        <w:color w:val="FF0000"/>
        <w:sz w:val="18"/>
        <w:u w:color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F2C0F66"/>
    <w:multiLevelType w:val="hybridMultilevel"/>
    <w:tmpl w:val="F22AF8C2"/>
    <w:lvl w:ilvl="0" w:tplc="905CC04C">
      <w:start w:val="1"/>
      <w:numFmt w:val="bullet"/>
      <w:lvlText w:val=""/>
      <w:lvlJc w:val="left"/>
      <w:pPr>
        <w:tabs>
          <w:tab w:val="num" w:pos="57"/>
        </w:tabs>
        <w:ind w:left="284" w:hanging="284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74656859">
    <w:abstractNumId w:val="16"/>
  </w:num>
  <w:num w:numId="2" w16cid:durableId="1763840827">
    <w:abstractNumId w:val="29"/>
  </w:num>
  <w:num w:numId="3" w16cid:durableId="1104495515">
    <w:abstractNumId w:val="31"/>
  </w:num>
  <w:num w:numId="4" w16cid:durableId="289484674">
    <w:abstractNumId w:val="12"/>
  </w:num>
  <w:num w:numId="5" w16cid:durableId="43601709">
    <w:abstractNumId w:val="11"/>
  </w:num>
  <w:num w:numId="6" w16cid:durableId="1969120973">
    <w:abstractNumId w:val="26"/>
  </w:num>
  <w:num w:numId="7" w16cid:durableId="2135324506">
    <w:abstractNumId w:val="30"/>
  </w:num>
  <w:num w:numId="8" w16cid:durableId="1240823734">
    <w:abstractNumId w:val="27"/>
  </w:num>
  <w:num w:numId="9" w16cid:durableId="1336611634">
    <w:abstractNumId w:val="20"/>
  </w:num>
  <w:num w:numId="10" w16cid:durableId="1961109375">
    <w:abstractNumId w:val="9"/>
  </w:num>
  <w:num w:numId="11" w16cid:durableId="1752694935">
    <w:abstractNumId w:val="7"/>
  </w:num>
  <w:num w:numId="12" w16cid:durableId="234704385">
    <w:abstractNumId w:val="6"/>
  </w:num>
  <w:num w:numId="13" w16cid:durableId="391082770">
    <w:abstractNumId w:val="5"/>
  </w:num>
  <w:num w:numId="14" w16cid:durableId="486366098">
    <w:abstractNumId w:val="4"/>
  </w:num>
  <w:num w:numId="15" w16cid:durableId="915045149">
    <w:abstractNumId w:val="30"/>
  </w:num>
  <w:num w:numId="16" w16cid:durableId="1559121806">
    <w:abstractNumId w:val="25"/>
  </w:num>
  <w:num w:numId="17" w16cid:durableId="1798988368">
    <w:abstractNumId w:val="15"/>
  </w:num>
  <w:num w:numId="18" w16cid:durableId="1892229718">
    <w:abstractNumId w:val="8"/>
  </w:num>
  <w:num w:numId="19" w16cid:durableId="1074207799">
    <w:abstractNumId w:val="3"/>
  </w:num>
  <w:num w:numId="20" w16cid:durableId="706106696">
    <w:abstractNumId w:val="2"/>
  </w:num>
  <w:num w:numId="21" w16cid:durableId="181867296">
    <w:abstractNumId w:val="1"/>
  </w:num>
  <w:num w:numId="22" w16cid:durableId="418914195">
    <w:abstractNumId w:val="0"/>
  </w:num>
  <w:num w:numId="23" w16cid:durableId="1780298950">
    <w:abstractNumId w:val="17"/>
  </w:num>
  <w:num w:numId="24" w16cid:durableId="308559199">
    <w:abstractNumId w:val="19"/>
  </w:num>
  <w:num w:numId="25" w16cid:durableId="192884726">
    <w:abstractNumId w:val="10"/>
  </w:num>
  <w:num w:numId="26" w16cid:durableId="9721631">
    <w:abstractNumId w:val="23"/>
  </w:num>
  <w:num w:numId="27" w16cid:durableId="466245612">
    <w:abstractNumId w:val="22"/>
  </w:num>
  <w:num w:numId="28" w16cid:durableId="1920291132">
    <w:abstractNumId w:val="24"/>
  </w:num>
  <w:num w:numId="29" w16cid:durableId="1777552435">
    <w:abstractNumId w:val="28"/>
  </w:num>
  <w:num w:numId="30" w16cid:durableId="141973394">
    <w:abstractNumId w:val="18"/>
  </w:num>
  <w:num w:numId="31" w16cid:durableId="125204582">
    <w:abstractNumId w:val="13"/>
  </w:num>
  <w:num w:numId="32" w16cid:durableId="759831078">
    <w:abstractNumId w:val="21"/>
  </w:num>
  <w:num w:numId="33" w16cid:durableId="1190071265">
    <w:abstractNumId w:val="14"/>
  </w:num>
  <w:num w:numId="34" w16cid:durableId="1574856515">
    <w:abstractNumId w:val="17"/>
  </w:num>
  <w:num w:numId="35" w16cid:durableId="1347710759">
    <w:abstractNumId w:val="17"/>
  </w:num>
  <w:num w:numId="36" w16cid:durableId="4185982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4"/>
  <w:revisionView w:inkAnnotations="0"/>
  <w:defaultTabStop w:val="840"/>
  <w:hyphenationZone w:val="425"/>
  <w:drawingGridHorizontalSpacing w:val="91"/>
  <w:drawingGridVerticalSpacing w:val="130"/>
  <w:displayHorizontalDrawingGridEvery w:val="2"/>
  <w:displayVerticalDrawingGridEvery w:val="2"/>
  <w:characterSpacingControl w:val="compressPunctuation"/>
  <w:savePreviewPicture/>
  <w:hdrShapeDefaults>
    <o:shapedefaults v:ext="edit" spidmax="2050" style="mso-position-vertical-relative:line" fillcolor="#eee" stroke="f">
      <v:fill color="#eee"/>
      <v:stroke on="f"/>
      <v:textbox inset=".5mm,.5mm,.5mm,.5mm"/>
      <o:colormru v:ext="edit" colors="#a00,#d70000,red,#e8e1df,#ff8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UzMLQwMjEyNzYyMDRS0lEKTi0uzszPAykwrgUAWoHWiSwAAAA="/>
  </w:docVars>
  <w:rsids>
    <w:rsidRoot w:val="00F17AB1"/>
    <w:rsid w:val="000043E6"/>
    <w:rsid w:val="000113DA"/>
    <w:rsid w:val="0003109D"/>
    <w:rsid w:val="00041B95"/>
    <w:rsid w:val="000526C7"/>
    <w:rsid w:val="00065CD3"/>
    <w:rsid w:val="000811EE"/>
    <w:rsid w:val="00081BE3"/>
    <w:rsid w:val="000A7AE6"/>
    <w:rsid w:val="000B43DD"/>
    <w:rsid w:val="000C2E10"/>
    <w:rsid w:val="000C71B9"/>
    <w:rsid w:val="000D316E"/>
    <w:rsid w:val="000E0DD8"/>
    <w:rsid w:val="000E1F57"/>
    <w:rsid w:val="000F08DB"/>
    <w:rsid w:val="000F1817"/>
    <w:rsid w:val="000F7283"/>
    <w:rsid w:val="0010718B"/>
    <w:rsid w:val="00131D41"/>
    <w:rsid w:val="001440BA"/>
    <w:rsid w:val="00150A0F"/>
    <w:rsid w:val="0015662D"/>
    <w:rsid w:val="00187F6C"/>
    <w:rsid w:val="00196A5C"/>
    <w:rsid w:val="001A03F0"/>
    <w:rsid w:val="001A3F35"/>
    <w:rsid w:val="001C2758"/>
    <w:rsid w:val="001C3A77"/>
    <w:rsid w:val="001D5DFA"/>
    <w:rsid w:val="001F1F67"/>
    <w:rsid w:val="00206797"/>
    <w:rsid w:val="00226B92"/>
    <w:rsid w:val="00240A56"/>
    <w:rsid w:val="002A5103"/>
    <w:rsid w:val="002A5FD0"/>
    <w:rsid w:val="002A7322"/>
    <w:rsid w:val="002B6463"/>
    <w:rsid w:val="002C799E"/>
    <w:rsid w:val="002F6CD0"/>
    <w:rsid w:val="003230E0"/>
    <w:rsid w:val="00332615"/>
    <w:rsid w:val="0033478E"/>
    <w:rsid w:val="00336810"/>
    <w:rsid w:val="00387A17"/>
    <w:rsid w:val="003D484A"/>
    <w:rsid w:val="003D5E9E"/>
    <w:rsid w:val="003E7C0F"/>
    <w:rsid w:val="003F48F5"/>
    <w:rsid w:val="004404DA"/>
    <w:rsid w:val="00474D33"/>
    <w:rsid w:val="004979B6"/>
    <w:rsid w:val="004E55FB"/>
    <w:rsid w:val="004E5F8A"/>
    <w:rsid w:val="004F7C43"/>
    <w:rsid w:val="0050541D"/>
    <w:rsid w:val="00510D7F"/>
    <w:rsid w:val="00512C70"/>
    <w:rsid w:val="00520819"/>
    <w:rsid w:val="00525C3E"/>
    <w:rsid w:val="0053798D"/>
    <w:rsid w:val="00542709"/>
    <w:rsid w:val="00555DA1"/>
    <w:rsid w:val="005632C3"/>
    <w:rsid w:val="00572FA3"/>
    <w:rsid w:val="00582FCC"/>
    <w:rsid w:val="005A38C3"/>
    <w:rsid w:val="005E5924"/>
    <w:rsid w:val="005E6582"/>
    <w:rsid w:val="00607407"/>
    <w:rsid w:val="006176B5"/>
    <w:rsid w:val="006321C0"/>
    <w:rsid w:val="006402DD"/>
    <w:rsid w:val="00680EB8"/>
    <w:rsid w:val="00681B96"/>
    <w:rsid w:val="006974DA"/>
    <w:rsid w:val="006A6B76"/>
    <w:rsid w:val="006C30EB"/>
    <w:rsid w:val="006C6B37"/>
    <w:rsid w:val="006F4EF1"/>
    <w:rsid w:val="00702CCD"/>
    <w:rsid w:val="0070406C"/>
    <w:rsid w:val="00722B7F"/>
    <w:rsid w:val="00725E58"/>
    <w:rsid w:val="00733BC1"/>
    <w:rsid w:val="00740159"/>
    <w:rsid w:val="00742E64"/>
    <w:rsid w:val="00745214"/>
    <w:rsid w:val="0075041D"/>
    <w:rsid w:val="00791F9F"/>
    <w:rsid w:val="00794D52"/>
    <w:rsid w:val="007A37F3"/>
    <w:rsid w:val="007D3A07"/>
    <w:rsid w:val="007E4965"/>
    <w:rsid w:val="007F536F"/>
    <w:rsid w:val="00807B65"/>
    <w:rsid w:val="008335F9"/>
    <w:rsid w:val="00847D15"/>
    <w:rsid w:val="00862557"/>
    <w:rsid w:val="00873551"/>
    <w:rsid w:val="008867B7"/>
    <w:rsid w:val="00896007"/>
    <w:rsid w:val="008971D0"/>
    <w:rsid w:val="00897572"/>
    <w:rsid w:val="008A4F80"/>
    <w:rsid w:val="008D1B2B"/>
    <w:rsid w:val="008F7DAF"/>
    <w:rsid w:val="00930A83"/>
    <w:rsid w:val="009545FD"/>
    <w:rsid w:val="009675F1"/>
    <w:rsid w:val="009A0E9E"/>
    <w:rsid w:val="009B170D"/>
    <w:rsid w:val="009B2223"/>
    <w:rsid w:val="009F081A"/>
    <w:rsid w:val="00A35CC2"/>
    <w:rsid w:val="00A41A94"/>
    <w:rsid w:val="00A61F3B"/>
    <w:rsid w:val="00A7698A"/>
    <w:rsid w:val="00AA424D"/>
    <w:rsid w:val="00AA75C4"/>
    <w:rsid w:val="00AB0D01"/>
    <w:rsid w:val="00AB575B"/>
    <w:rsid w:val="00AC0235"/>
    <w:rsid w:val="00AC5205"/>
    <w:rsid w:val="00AF62AE"/>
    <w:rsid w:val="00B17A75"/>
    <w:rsid w:val="00B2213E"/>
    <w:rsid w:val="00B466B7"/>
    <w:rsid w:val="00B472A7"/>
    <w:rsid w:val="00B5037C"/>
    <w:rsid w:val="00B54122"/>
    <w:rsid w:val="00B56015"/>
    <w:rsid w:val="00B63A2D"/>
    <w:rsid w:val="00B64F52"/>
    <w:rsid w:val="00B70ADC"/>
    <w:rsid w:val="00B8524C"/>
    <w:rsid w:val="00B9471D"/>
    <w:rsid w:val="00B96589"/>
    <w:rsid w:val="00BB7052"/>
    <w:rsid w:val="00BC0766"/>
    <w:rsid w:val="00BC14E0"/>
    <w:rsid w:val="00BC18B4"/>
    <w:rsid w:val="00BD571B"/>
    <w:rsid w:val="00BE0FAD"/>
    <w:rsid w:val="00BE5EFA"/>
    <w:rsid w:val="00BF3A3D"/>
    <w:rsid w:val="00C00192"/>
    <w:rsid w:val="00C018C0"/>
    <w:rsid w:val="00C118D2"/>
    <w:rsid w:val="00C1418D"/>
    <w:rsid w:val="00C15D03"/>
    <w:rsid w:val="00C17B58"/>
    <w:rsid w:val="00C24AFB"/>
    <w:rsid w:val="00C86158"/>
    <w:rsid w:val="00CA0270"/>
    <w:rsid w:val="00CA5727"/>
    <w:rsid w:val="00CC3913"/>
    <w:rsid w:val="00CC3CAB"/>
    <w:rsid w:val="00CC3EE9"/>
    <w:rsid w:val="00CF13BA"/>
    <w:rsid w:val="00CF7597"/>
    <w:rsid w:val="00D04A44"/>
    <w:rsid w:val="00D2273B"/>
    <w:rsid w:val="00D34FB9"/>
    <w:rsid w:val="00D55178"/>
    <w:rsid w:val="00D57313"/>
    <w:rsid w:val="00D73253"/>
    <w:rsid w:val="00D8579B"/>
    <w:rsid w:val="00D90FA7"/>
    <w:rsid w:val="00D96AAB"/>
    <w:rsid w:val="00DA2F62"/>
    <w:rsid w:val="00DA31C0"/>
    <w:rsid w:val="00DB4CBF"/>
    <w:rsid w:val="00DD7BEB"/>
    <w:rsid w:val="00DF13BB"/>
    <w:rsid w:val="00E35C60"/>
    <w:rsid w:val="00E36975"/>
    <w:rsid w:val="00E36B0C"/>
    <w:rsid w:val="00E655D1"/>
    <w:rsid w:val="00E821D1"/>
    <w:rsid w:val="00E837C4"/>
    <w:rsid w:val="00EC6D1E"/>
    <w:rsid w:val="00ED237A"/>
    <w:rsid w:val="00EE2512"/>
    <w:rsid w:val="00F10AE1"/>
    <w:rsid w:val="00F171E3"/>
    <w:rsid w:val="00F17AB1"/>
    <w:rsid w:val="00F20A10"/>
    <w:rsid w:val="00F6141D"/>
    <w:rsid w:val="00F87610"/>
    <w:rsid w:val="00F905DD"/>
    <w:rsid w:val="00F95886"/>
    <w:rsid w:val="00FA6E19"/>
    <w:rsid w:val="00FC1E27"/>
    <w:rsid w:val="00FC631C"/>
    <w:rsid w:val="00FE71B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vertical-relative:line" fillcolor="#eee" stroke="f">
      <v:fill color="#eee"/>
      <v:stroke on="f"/>
      <v:textbox inset=".5mm,.5mm,.5mm,.5mm"/>
      <o:colormru v:ext="edit" colors="#a00,#d70000,red,#e8e1df,#ff8000"/>
    </o:shapedefaults>
    <o:shapelayout v:ext="edit">
      <o:idmap v:ext="edit" data="2"/>
    </o:shapelayout>
  </w:shapeDefaults>
  <w:doNotEmbedSmartTags/>
  <w:decimalSymbol w:val="."/>
  <w:listSeparator w:val=","/>
  <w14:docId w14:val="3F1D90D9"/>
  <w15:chartTrackingRefBased/>
  <w15:docId w15:val="{F8B7491A-9601-4CDC-8481-9CD5E75CD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MS Mincho" w:hAnsi="Century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B17A75"/>
    <w:pPr>
      <w:adjustRightInd w:val="0"/>
      <w:snapToGrid w:val="0"/>
      <w:spacing w:after="120"/>
    </w:pPr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1">
    <w:name w:val="heading 1"/>
    <w:basedOn w:val="a"/>
    <w:next w:val="a"/>
    <w:link w:val="1Char"/>
    <w:pPr>
      <w:keepNext/>
      <w:outlineLvl w:val="0"/>
    </w:pPr>
    <w:rPr>
      <w:rFonts w:ascii="Arial" w:eastAsia="MS Gothic" w:hAnsi="Arial" w:cs="Times New Roman"/>
      <w:snapToGrid/>
      <w:spacing w:val="1"/>
      <w:position w:val="0"/>
      <w:sz w:val="24"/>
      <w:szCs w:val="24"/>
      <w:lang w:val="x-none" w:eastAsia="x-none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link w:val="1"/>
    <w:rPr>
      <w:rFonts w:ascii="Arial" w:eastAsia="MS Gothic" w:hAnsi="Arial" w:cs="Times New Roman"/>
      <w:spacing w:val="1"/>
      <w:kern w:val="2"/>
      <w:sz w:val="24"/>
      <w:szCs w:val="24"/>
    </w:rPr>
  </w:style>
  <w:style w:type="paragraph" w:customStyle="1" w:styleId="FJDocumentName">
    <w:name w:val="FJ Document Name"/>
    <w:link w:val="FJDocumentNameChar"/>
    <w:qFormat/>
    <w:rsid w:val="006C30EB"/>
    <w:pPr>
      <w:framePr w:wrap="around" w:vAnchor="text" w:hAnchor="margin" w:y="14"/>
    </w:pPr>
    <w:rPr>
      <w:rFonts w:ascii="Fujitsu Infinity Pro Bold" w:eastAsia="MS PGothic" w:hAnsi="Fujitsu Infinity Pro Bold" w:cs="Fujitsu Sans"/>
      <w:bCs/>
      <w:snapToGrid w:val="0"/>
      <w:color w:val="000000" w:themeColor="text1"/>
      <w:kern w:val="2"/>
      <w:position w:val="2"/>
      <w:sz w:val="16"/>
      <w:szCs w:val="14"/>
      <w:lang w:val="en-US" w:eastAsia="en-US"/>
    </w:rPr>
  </w:style>
  <w:style w:type="table" w:styleId="a3">
    <w:name w:val="Table Grid"/>
    <w:basedOn w:val="a1"/>
    <w:rsid w:val="002F6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JTopicDate">
    <w:name w:val="FJ Topic / Date"/>
    <w:basedOn w:val="FJDocumentName"/>
    <w:link w:val="FJTopicDateChar"/>
    <w:qFormat/>
    <w:rsid w:val="006C30EB"/>
    <w:pPr>
      <w:framePr w:wrap="around"/>
    </w:pPr>
    <w:rPr>
      <w:rFonts w:ascii="Fujitsu Infinity Pro" w:hAnsi="Fujitsu Infinity Pro"/>
    </w:rPr>
  </w:style>
  <w:style w:type="paragraph" w:customStyle="1" w:styleId="FJSmallPrint">
    <w:name w:val="FJ Small Print"/>
    <w:link w:val="FJSmallPrint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snapToGrid w:val="0"/>
      <w:kern w:val="2"/>
      <w:position w:val="2"/>
      <w:sz w:val="15"/>
      <w:szCs w:val="24"/>
      <w:lang w:val="en-US" w:eastAsia="ja-JP"/>
    </w:rPr>
  </w:style>
  <w:style w:type="paragraph" w:customStyle="1" w:styleId="FJContactHeader">
    <w:name w:val="FJ Contact Header"/>
    <w:link w:val="FJContactHeaderChar"/>
    <w:qFormat/>
    <w:rsid w:val="00D04A44"/>
    <w:pPr>
      <w:framePr w:hSpace="181" w:wrap="around" w:vAnchor="text" w:hAnchor="margin" w:y="4357"/>
      <w:spacing w:after="60"/>
    </w:pPr>
    <w:rPr>
      <w:rFonts w:ascii="Fujitsu Infinity Pro Bold" w:eastAsia="MS PGothic" w:hAnsi="Fujitsu Infinity Pro Bold" w:cs="Fujitsu Sans Light"/>
      <w:bCs/>
      <w:snapToGrid w:val="0"/>
      <w:kern w:val="2"/>
      <w:position w:val="2"/>
      <w:sz w:val="18"/>
      <w:lang w:val="en-US" w:eastAsia="ja-JP"/>
    </w:rPr>
  </w:style>
  <w:style w:type="character" w:customStyle="1" w:styleId="FJSmallPrintChar">
    <w:name w:val="FJ Small Print Char"/>
    <w:basedOn w:val="FJBodyChar"/>
    <w:link w:val="FJSmallPrint"/>
    <w:rsid w:val="00FA6E19"/>
    <w:rPr>
      <w:rFonts w:ascii="Fujitsu Infinity Pro" w:eastAsia="MS PGothic" w:hAnsi="Fujitsu Infinity Pro" w:cs="Fujitsu Sans Light"/>
      <w:snapToGrid w:val="0"/>
      <w:kern w:val="2"/>
      <w:position w:val="2"/>
      <w:sz w:val="15"/>
      <w:szCs w:val="24"/>
      <w:lang w:val="en-US" w:eastAsia="ja-JP"/>
    </w:rPr>
  </w:style>
  <w:style w:type="paragraph" w:customStyle="1" w:styleId="FJContactDetails">
    <w:name w:val="FJ Contact Details"/>
    <w:link w:val="FJContactDetails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snapToGrid w:val="0"/>
      <w:kern w:val="2"/>
      <w:position w:val="2"/>
      <w:sz w:val="16"/>
      <w:szCs w:val="18"/>
      <w:lang w:val="en-US" w:eastAsia="ja-JP"/>
    </w:rPr>
  </w:style>
  <w:style w:type="character" w:customStyle="1" w:styleId="FJContactHeaderChar">
    <w:name w:val="FJ Contact Header Char"/>
    <w:basedOn w:val="FJBodyChar"/>
    <w:link w:val="FJContactHeader"/>
    <w:rsid w:val="00D04A44"/>
    <w:rPr>
      <w:rFonts w:ascii="Fujitsu Infinity Pro Bold" w:eastAsia="MS PGothic" w:hAnsi="Fujitsu Infinity Pro Bold" w:cs="Fujitsu Sans Light"/>
      <w:bCs/>
      <w:snapToGrid w:val="0"/>
      <w:kern w:val="2"/>
      <w:position w:val="2"/>
      <w:sz w:val="18"/>
      <w:szCs w:val="24"/>
      <w:lang w:val="en-US" w:eastAsia="ja-JP"/>
    </w:rPr>
  </w:style>
  <w:style w:type="paragraph" w:customStyle="1" w:styleId="FJFooter">
    <w:name w:val="FJ Footer"/>
    <w:link w:val="FJFooterChar"/>
    <w:qFormat/>
    <w:rsid w:val="00B17A75"/>
    <w:pPr>
      <w:tabs>
        <w:tab w:val="center" w:pos="5390"/>
        <w:tab w:val="right" w:pos="10737"/>
      </w:tabs>
      <w:spacing w:before="120" w:line="276" w:lineRule="auto"/>
    </w:pPr>
    <w:rPr>
      <w:rFonts w:ascii="Fujitsu Infinity Pro" w:eastAsia="MS PGothic" w:hAnsi="Fujitsu Infinity Pro" w:cs="Fujitsu Sans Light"/>
      <w:snapToGrid w:val="0"/>
      <w:color w:val="000000" w:themeColor="text1"/>
      <w:kern w:val="2"/>
      <w:position w:val="2"/>
      <w:sz w:val="14"/>
      <w:szCs w:val="16"/>
      <w:lang w:val="en-US" w:eastAsia="ja-JP"/>
    </w:rPr>
  </w:style>
  <w:style w:type="character" w:customStyle="1" w:styleId="FJDocumentNameChar">
    <w:name w:val="FJ Document Name Char"/>
    <w:basedOn w:val="a0"/>
    <w:link w:val="FJDocumentName"/>
    <w:rsid w:val="006C30EB"/>
    <w:rPr>
      <w:rFonts w:ascii="Fujitsu Infinity Pro Bold" w:eastAsia="MS PGothic" w:hAnsi="Fujitsu Infinity Pro Bold" w:cs="Fujitsu Sans"/>
      <w:bCs/>
      <w:snapToGrid w:val="0"/>
      <w:color w:val="000000" w:themeColor="text1"/>
      <w:kern w:val="2"/>
      <w:position w:val="2"/>
      <w:sz w:val="16"/>
      <w:szCs w:val="14"/>
      <w:lang w:val="en-US" w:eastAsia="en-US"/>
    </w:rPr>
  </w:style>
  <w:style w:type="character" w:customStyle="1" w:styleId="FJContactDetailsChar">
    <w:name w:val="FJ Contact Details Char"/>
    <w:basedOn w:val="FJBodyChar"/>
    <w:link w:val="FJContactDetails"/>
    <w:rsid w:val="00FA6E19"/>
    <w:rPr>
      <w:rFonts w:ascii="Fujitsu Infinity Pro" w:eastAsia="MS PGothic" w:hAnsi="Fujitsu Infinity Pro" w:cs="Fujitsu Sans Light"/>
      <w:snapToGrid w:val="0"/>
      <w:kern w:val="2"/>
      <w:position w:val="2"/>
      <w:sz w:val="16"/>
      <w:szCs w:val="18"/>
      <w:lang w:val="en-US" w:eastAsia="ja-JP"/>
    </w:rPr>
  </w:style>
  <w:style w:type="paragraph" w:customStyle="1" w:styleId="FJBreakoutBody">
    <w:name w:val="FJ Breakout Body"/>
    <w:basedOn w:val="FJBody"/>
    <w:link w:val="FJBreakoutBodyChar"/>
    <w:qFormat/>
    <w:rsid w:val="009B2223"/>
    <w:rPr>
      <w:lang w:val="en-GB"/>
    </w:rPr>
  </w:style>
  <w:style w:type="paragraph" w:customStyle="1" w:styleId="FJSubheadline1">
    <w:name w:val="FJ Subheadline 1"/>
    <w:link w:val="FJSubheadline1Char"/>
    <w:qFormat/>
    <w:rsid w:val="00D55178"/>
    <w:pPr>
      <w:tabs>
        <w:tab w:val="left" w:pos="3107"/>
      </w:tabs>
      <w:spacing w:after="30"/>
    </w:pPr>
    <w:rPr>
      <w:rFonts w:ascii="Fujitsu Infinity Pro Bold" w:eastAsia="MS PGothic" w:hAnsi="Fujitsu Infinity Pro Bold" w:cs="Fujitsu Sans Medium"/>
      <w:bCs/>
      <w:noProof/>
      <w:kern w:val="2"/>
      <w:position w:val="2"/>
      <w:sz w:val="23"/>
      <w:szCs w:val="23"/>
      <w:lang w:val="fr-FR" w:eastAsia="ja-JP"/>
    </w:rPr>
  </w:style>
  <w:style w:type="character" w:customStyle="1" w:styleId="FJTopicDateChar">
    <w:name w:val="FJ Topic / Date Char"/>
    <w:basedOn w:val="FJDocumentNameChar"/>
    <w:link w:val="FJTopicDate"/>
    <w:rsid w:val="006C30EB"/>
    <w:rPr>
      <w:rFonts w:ascii="Fujitsu Infinity Pro" w:eastAsia="MS PGothic" w:hAnsi="Fujitsu Infinity Pro" w:cs="Fujitsu Sans"/>
      <w:bCs/>
      <w:snapToGrid w:val="0"/>
      <w:color w:val="000000" w:themeColor="text1"/>
      <w:kern w:val="2"/>
      <w:position w:val="2"/>
      <w:sz w:val="16"/>
      <w:szCs w:val="14"/>
      <w:lang w:val="en-US" w:eastAsia="en-US"/>
    </w:rPr>
  </w:style>
  <w:style w:type="character" w:customStyle="1" w:styleId="FJFooterChar">
    <w:name w:val="FJ Footer Char"/>
    <w:basedOn w:val="a0"/>
    <w:link w:val="FJFooter"/>
    <w:rsid w:val="00B17A75"/>
    <w:rPr>
      <w:rFonts w:ascii="Fujitsu Infinity Pro" w:eastAsia="MS PGothic" w:hAnsi="Fujitsu Infinity Pro" w:cs="Fujitsu Sans Light"/>
      <w:snapToGrid w:val="0"/>
      <w:color w:val="000000" w:themeColor="text1"/>
      <w:kern w:val="2"/>
      <w:position w:val="2"/>
      <w:sz w:val="14"/>
      <w:szCs w:val="16"/>
      <w:lang w:val="en-US" w:eastAsia="ja-JP"/>
    </w:rPr>
  </w:style>
  <w:style w:type="paragraph" w:styleId="30">
    <w:name w:val="toc 3"/>
    <w:basedOn w:val="a"/>
    <w:next w:val="a"/>
    <w:autoRedefine/>
    <w:semiHidden/>
    <w:pPr>
      <w:ind w:left="360"/>
    </w:pPr>
  </w:style>
  <w:style w:type="character" w:customStyle="1" w:styleId="FJSubheadline1Char">
    <w:name w:val="FJ Subheadline 1 Char"/>
    <w:link w:val="FJSubheadline1"/>
    <w:rsid w:val="00D55178"/>
    <w:rPr>
      <w:rFonts w:ascii="Fujitsu Infinity Pro Bold" w:eastAsia="MS PGothic" w:hAnsi="Fujitsu Infinity Pro Bold" w:cs="Fujitsu Sans Medium"/>
      <w:bCs/>
      <w:noProof/>
      <w:kern w:val="2"/>
      <w:position w:val="2"/>
      <w:sz w:val="23"/>
      <w:szCs w:val="23"/>
      <w:lang w:val="fr-FR" w:eastAsia="ja-JP"/>
    </w:rPr>
  </w:style>
  <w:style w:type="paragraph" w:customStyle="1" w:styleId="FJQuote1">
    <w:name w:val="FJ Quote 1"/>
    <w:link w:val="FJQuote1Char"/>
    <w:qFormat/>
    <w:rsid w:val="00D04A44"/>
    <w:pPr>
      <w:spacing w:before="240" w:after="240"/>
      <w:ind w:left="476" w:right="533" w:hanging="113"/>
    </w:pPr>
    <w:rPr>
      <w:rFonts w:ascii="Fujitsu Infinity Pro Bold" w:eastAsia="MS PGothic" w:hAnsi="Fujitsu Infinity Pro Bold" w:cs="Fujitsu Sans Medium"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Introduction">
    <w:name w:val="FJ Introduction"/>
    <w:basedOn w:val="FJQuote1"/>
    <w:link w:val="FJIntroductionChar"/>
    <w:qFormat/>
    <w:rsid w:val="006F4EF1"/>
    <w:pPr>
      <w:spacing w:before="0"/>
      <w:ind w:left="0" w:right="-6" w:firstLine="0"/>
    </w:pPr>
    <w:rPr>
      <w:bCs/>
      <w:sz w:val="26"/>
      <w:szCs w:val="26"/>
    </w:rPr>
  </w:style>
  <w:style w:type="character" w:customStyle="1" w:styleId="FJQuote1Char">
    <w:name w:val="FJ Quote 1 Char"/>
    <w:link w:val="FJQuote1"/>
    <w:rsid w:val="00D04A44"/>
    <w:rPr>
      <w:rFonts w:ascii="Fujitsu Infinity Pro Bold" w:eastAsia="MS PGothic" w:hAnsi="Fujitsu Infinity Pro Bold" w:cs="Fujitsu Sans Medium"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Body">
    <w:name w:val="FJ Body"/>
    <w:link w:val="FJBodyChar"/>
    <w:qFormat/>
    <w:rsid w:val="00B56015"/>
    <w:pPr>
      <w:spacing w:after="120"/>
    </w:pPr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IntroductionChar">
    <w:name w:val="FJ Introduction Char"/>
    <w:link w:val="FJIntroduction"/>
    <w:rsid w:val="006F4EF1"/>
    <w:rPr>
      <w:rFonts w:ascii="Fujitsu Infinity Pro Bold" w:eastAsia="MS PGothic" w:hAnsi="Fujitsu Infinity Pro Bold" w:cs="Fujitsu Sans Medium"/>
      <w:bCs/>
      <w:noProof/>
      <w:snapToGrid w:val="0"/>
      <w:kern w:val="2"/>
      <w:position w:val="2"/>
      <w:sz w:val="26"/>
      <w:szCs w:val="26"/>
      <w:lang w:eastAsia="ja-JP"/>
    </w:rPr>
  </w:style>
  <w:style w:type="paragraph" w:customStyle="1" w:styleId="FJBullets-Level1">
    <w:name w:val="FJ Bullets - Level 1"/>
    <w:basedOn w:val="FJBody"/>
    <w:link w:val="FJBullets-Level1Char"/>
    <w:qFormat/>
    <w:rsid w:val="00D55178"/>
    <w:pPr>
      <w:numPr>
        <w:numId w:val="23"/>
      </w:numPr>
      <w:spacing w:before="60" w:after="60"/>
    </w:pPr>
  </w:style>
  <w:style w:type="character" w:customStyle="1" w:styleId="FJBodyChar">
    <w:name w:val="FJ Body Char"/>
    <w:link w:val="FJBody"/>
    <w:rsid w:val="00B56015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reakoutBodyChar">
    <w:name w:val="FJ Breakout Body Char"/>
    <w:basedOn w:val="FJBodyChar"/>
    <w:link w:val="FJBreakoutBody"/>
    <w:rsid w:val="009B2223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ullets-Level1Char">
    <w:name w:val="FJ Bullets - Level 1 Char"/>
    <w:link w:val="FJBullets-Level1"/>
    <w:rsid w:val="00D55178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customStyle="1" w:styleId="FJQuote2">
    <w:name w:val="FJ Quote 2"/>
    <w:link w:val="FJQuote2Char"/>
    <w:qFormat/>
    <w:rsid w:val="00D04A44"/>
    <w:pPr>
      <w:ind w:left="98" w:hanging="98"/>
    </w:pPr>
    <w:rPr>
      <w:rFonts w:ascii="Fujitsu Infinity Pro Bold" w:eastAsia="MS PGothic" w:hAnsi="Fujitsu Infinity Pro Bold" w:cs="Fujitsu Sans Medium"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QuoteAuthor">
    <w:name w:val="FJ Quote Author"/>
    <w:link w:val="FJQuoteAuthorChar"/>
    <w:qFormat/>
    <w:rsid w:val="00D04A44"/>
    <w:pPr>
      <w:spacing w:before="120"/>
      <w:ind w:left="112"/>
    </w:pPr>
    <w:rPr>
      <w:rFonts w:ascii="Fujitsu Infinity Pro Bold" w:eastAsia="MS PGothic" w:hAnsi="Fujitsu Infinity Pro Bold" w:cs="Segoe UI"/>
      <w:snapToGrid w:val="0"/>
      <w:kern w:val="2"/>
      <w:position w:val="2"/>
      <w:sz w:val="18"/>
      <w:szCs w:val="16"/>
      <w:lang w:val="en-US" w:eastAsia="ja-JP"/>
    </w:rPr>
  </w:style>
  <w:style w:type="character" w:customStyle="1" w:styleId="FJQuote2Char">
    <w:name w:val="FJ Quote 2 Char"/>
    <w:basedOn w:val="FJQuote1Char"/>
    <w:link w:val="FJQuote2"/>
    <w:rsid w:val="00D04A44"/>
    <w:rPr>
      <w:rFonts w:ascii="Fujitsu Infinity Pro Bold" w:eastAsia="MS PGothic" w:hAnsi="Fujitsu Infinity Pro Bold" w:cs="Fujitsu Sans Medium"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DocumentHeader">
    <w:name w:val="FJ Document Header"/>
    <w:link w:val="FJDocumentHeaderChar"/>
    <w:qFormat/>
    <w:rsid w:val="00150A0F"/>
    <w:pPr>
      <w:framePr w:wrap="around" w:vAnchor="text" w:hAnchor="margin" w:y="-520"/>
    </w:pPr>
    <w:rPr>
      <w:rFonts w:ascii="Fujitsu Infinity Pro Bold" w:eastAsia="MS PGothic" w:hAnsi="Fujitsu Infinity Pro Bold" w:cs="Fujitsu Sans Light"/>
      <w:bCs/>
      <w:noProof/>
      <w:snapToGrid w:val="0"/>
      <w:color w:val="FFFFFF" w:themeColor="background1"/>
      <w:kern w:val="2"/>
      <w:position w:val="2"/>
      <w:sz w:val="48"/>
      <w:szCs w:val="48"/>
      <w:lang w:val="en-US" w:eastAsia="ja-JP"/>
    </w:rPr>
  </w:style>
  <w:style w:type="character" w:customStyle="1" w:styleId="FJQuoteAuthorChar">
    <w:name w:val="FJ Quote Author Char"/>
    <w:link w:val="FJQuoteAuthor"/>
    <w:rsid w:val="00D04A44"/>
    <w:rPr>
      <w:rFonts w:ascii="Fujitsu Infinity Pro Bold" w:eastAsia="MS PGothic" w:hAnsi="Fujitsu Infinity Pro Bold" w:cs="Segoe UI"/>
      <w:snapToGrid w:val="0"/>
      <w:kern w:val="2"/>
      <w:position w:val="2"/>
      <w:sz w:val="18"/>
      <w:szCs w:val="16"/>
      <w:lang w:val="en-US" w:eastAsia="ja-JP"/>
    </w:rPr>
  </w:style>
  <w:style w:type="paragraph" w:customStyle="1" w:styleId="FJDocumentSubheader">
    <w:name w:val="FJ Document Subheader"/>
    <w:next w:val="FJIntroduction"/>
    <w:link w:val="FJDocumentSubheaderChar"/>
    <w:qFormat/>
    <w:rsid w:val="00150A0F"/>
    <w:pPr>
      <w:framePr w:wrap="around" w:vAnchor="text" w:hAnchor="margin" w:y="-520"/>
    </w:pPr>
    <w:rPr>
      <w:rFonts w:ascii="Fujitsu Infinity Pro" w:eastAsia="MS PGothic" w:hAnsi="Fujitsu Infinity Pro" w:cs="Segoe UI"/>
      <w:noProof/>
      <w:snapToGrid w:val="0"/>
      <w:color w:val="FFFFFF" w:themeColor="background1"/>
      <w:kern w:val="2"/>
      <w:position w:val="2"/>
      <w:sz w:val="48"/>
      <w:szCs w:val="48"/>
      <w:lang w:val="en-US" w:eastAsia="ja-JP"/>
    </w:rPr>
  </w:style>
  <w:style w:type="character" w:customStyle="1" w:styleId="FJDocumentHeaderChar">
    <w:name w:val="FJ Document Header Char"/>
    <w:basedOn w:val="a0"/>
    <w:link w:val="FJDocumentHeader"/>
    <w:rsid w:val="00150A0F"/>
    <w:rPr>
      <w:rFonts w:ascii="Fujitsu Infinity Pro Bold" w:eastAsia="MS PGothic" w:hAnsi="Fujitsu Infinity Pro Bold" w:cs="Fujitsu Sans Light"/>
      <w:bCs/>
      <w:noProof/>
      <w:snapToGrid w:val="0"/>
      <w:color w:val="FFFFFF" w:themeColor="background1"/>
      <w:kern w:val="2"/>
      <w:position w:val="2"/>
      <w:sz w:val="48"/>
      <w:szCs w:val="48"/>
      <w:lang w:val="en-US" w:eastAsia="ja-JP"/>
    </w:rPr>
  </w:style>
  <w:style w:type="paragraph" w:customStyle="1" w:styleId="FJBreakoutSubheadline1">
    <w:name w:val="FJ Breakout Subheadline 1"/>
    <w:link w:val="FJBreakoutSubheadline1Char"/>
    <w:qFormat/>
    <w:rsid w:val="00D04A44"/>
    <w:rPr>
      <w:rFonts w:ascii="Fujitsu Infinity Pro Bold" w:eastAsia="MS PGothic" w:hAnsi="Fujitsu Infinity Pro Bold" w:cs="Fujitsu Sans Medium"/>
      <w:bCs/>
      <w:noProof/>
      <w:kern w:val="2"/>
      <w:position w:val="2"/>
      <w:sz w:val="22"/>
      <w:szCs w:val="23"/>
      <w:lang w:eastAsia="ja-JP"/>
    </w:rPr>
  </w:style>
  <w:style w:type="character" w:customStyle="1" w:styleId="FJDocumentSubheaderChar">
    <w:name w:val="FJ Document Subheader Char"/>
    <w:basedOn w:val="a0"/>
    <w:link w:val="FJDocumentSubheader"/>
    <w:rsid w:val="00150A0F"/>
    <w:rPr>
      <w:rFonts w:ascii="Fujitsu Infinity Pro" w:eastAsia="MS PGothic" w:hAnsi="Fujitsu Infinity Pro" w:cs="Segoe UI"/>
      <w:noProof/>
      <w:snapToGrid w:val="0"/>
      <w:color w:val="FFFFFF" w:themeColor="background1"/>
      <w:kern w:val="2"/>
      <w:position w:val="2"/>
      <w:sz w:val="48"/>
      <w:szCs w:val="48"/>
      <w:lang w:val="en-US" w:eastAsia="ja-JP"/>
    </w:rPr>
  </w:style>
  <w:style w:type="paragraph" w:customStyle="1" w:styleId="FJBreakoutHeadline">
    <w:name w:val="FJ Breakout Headline"/>
    <w:link w:val="FJBreakoutHeadlineChar"/>
    <w:qFormat/>
    <w:rsid w:val="006C6B37"/>
    <w:pPr>
      <w:keepNext/>
      <w:keepLines/>
      <w:framePr w:hSpace="180" w:wrap="around" w:vAnchor="text" w:hAnchor="margin" w:xAlign="right" w:y="679"/>
    </w:pPr>
    <w:rPr>
      <w:rFonts w:ascii="Fujitsu Infinity Pro Bold" w:eastAsia="MS PGothic" w:hAnsi="Fujitsu Infinity Pro Bold" w:cs="Fujitsu Sans Medium"/>
      <w:snapToGrid w:val="0"/>
      <w:color w:val="000000" w:themeColor="text1"/>
      <w:kern w:val="2"/>
      <w:position w:val="2"/>
      <w:sz w:val="23"/>
      <w:szCs w:val="26"/>
      <w:lang w:val="en-US" w:eastAsia="ja-JP"/>
    </w:rPr>
  </w:style>
  <w:style w:type="character" w:customStyle="1" w:styleId="FJBreakoutSubheadline1Char">
    <w:name w:val="FJ Breakout Subheadline 1 Char"/>
    <w:basedOn w:val="FJSubheadline1Char"/>
    <w:link w:val="FJBreakoutSubheadline1"/>
    <w:rsid w:val="00D04A44"/>
    <w:rPr>
      <w:rFonts w:ascii="Fujitsu Infinity Pro Bold" w:eastAsia="MS PGothic" w:hAnsi="Fujitsu Infinity Pro Bold" w:cs="Fujitsu Sans Medium"/>
      <w:b/>
      <w:bCs/>
      <w:noProof/>
      <w:kern w:val="2"/>
      <w:position w:val="2"/>
      <w:sz w:val="22"/>
      <w:szCs w:val="23"/>
      <w:lang w:val="fr-FR" w:eastAsia="ja-JP"/>
    </w:rPr>
  </w:style>
  <w:style w:type="paragraph" w:customStyle="1" w:styleId="FJBullets-Level2">
    <w:name w:val="FJ Bullets - Level 2"/>
    <w:link w:val="FJBullets-Level2Char"/>
    <w:qFormat/>
    <w:rsid w:val="00B466B7"/>
    <w:pPr>
      <w:numPr>
        <w:numId w:val="33"/>
      </w:numPr>
      <w:ind w:hanging="132"/>
    </w:pPr>
    <w:rPr>
      <w:rFonts w:ascii="Fujitsu Infinity Pro" w:eastAsia="MS PGothic" w:hAnsi="Fujitsu Infinity Pro" w:cs="Fujitsu Sans Light"/>
      <w:snapToGrid w:val="0"/>
      <w:kern w:val="2"/>
      <w:position w:val="2"/>
      <w:lang w:val="en-US" w:eastAsia="ja-JP"/>
    </w:rPr>
  </w:style>
  <w:style w:type="character" w:customStyle="1" w:styleId="FJBreakoutHeadlineChar">
    <w:name w:val="FJ Breakout Headline Char"/>
    <w:basedOn w:val="a0"/>
    <w:link w:val="FJBreakoutHeadline"/>
    <w:rsid w:val="006C6B37"/>
    <w:rPr>
      <w:rFonts w:ascii="Fujitsu Infinity Pro Bold" w:eastAsia="MS PGothic" w:hAnsi="Fujitsu Infinity Pro Bold" w:cs="Fujitsu Sans Medium"/>
      <w:snapToGrid w:val="0"/>
      <w:color w:val="000000" w:themeColor="text1"/>
      <w:kern w:val="2"/>
      <w:position w:val="2"/>
      <w:sz w:val="23"/>
      <w:szCs w:val="26"/>
      <w:lang w:val="en-US" w:eastAsia="ja-JP"/>
    </w:rPr>
  </w:style>
  <w:style w:type="paragraph" w:customStyle="1" w:styleId="FJBullets-Level3">
    <w:name w:val="FJ Bullets - Level 3"/>
    <w:basedOn w:val="FJBullets-Level2"/>
    <w:link w:val="FJBullets-Level3Char"/>
    <w:rsid w:val="00B466B7"/>
    <w:pPr>
      <w:numPr>
        <w:ilvl w:val="2"/>
        <w:numId w:val="25"/>
      </w:numPr>
      <w:ind w:left="994" w:hanging="158"/>
    </w:pPr>
    <w:rPr>
      <w:sz w:val="18"/>
      <w:szCs w:val="18"/>
    </w:rPr>
  </w:style>
  <w:style w:type="character" w:customStyle="1" w:styleId="FJBullets-Level2Char">
    <w:name w:val="FJ Bullets - Level 2 Char"/>
    <w:basedOn w:val="FJBullets-Level1Char"/>
    <w:link w:val="FJBullets-Level2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ullets-Level3Char">
    <w:name w:val="FJ Bullets - Level 3 Char"/>
    <w:basedOn w:val="FJBullets-Level2Char"/>
    <w:link w:val="FJBullets-Level3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18"/>
      <w:szCs w:val="18"/>
      <w:lang w:val="en-US" w:eastAsia="ja-JP"/>
    </w:rPr>
  </w:style>
  <w:style w:type="paragraph" w:customStyle="1" w:styleId="FJNumberedBullets-level1">
    <w:name w:val="FJ Numbered Bullets - level 1"/>
    <w:basedOn w:val="FJBullets-Level1"/>
    <w:link w:val="FJNumberedBullets-level1Char"/>
    <w:qFormat/>
    <w:rsid w:val="00D55178"/>
    <w:pPr>
      <w:numPr>
        <w:numId w:val="28"/>
      </w:numPr>
      <w:spacing w:before="40"/>
      <w:ind w:left="555" w:hanging="198"/>
    </w:pPr>
  </w:style>
  <w:style w:type="paragraph" w:customStyle="1" w:styleId="FJNumberedBullets-Level2">
    <w:name w:val="FJ Numbered Bullets - Level 2"/>
    <w:basedOn w:val="FJBullets-Level1"/>
    <w:link w:val="FJNumberedBullets-Level2Char"/>
    <w:qFormat/>
    <w:rsid w:val="00B466B7"/>
    <w:pPr>
      <w:numPr>
        <w:ilvl w:val="1"/>
        <w:numId w:val="31"/>
      </w:numPr>
      <w:spacing w:before="40" w:after="40"/>
      <w:ind w:left="924" w:hanging="221"/>
    </w:pPr>
  </w:style>
  <w:style w:type="character" w:customStyle="1" w:styleId="FJNumberedBullets-level1Char">
    <w:name w:val="FJ Numbered Bullets - level 1 Char"/>
    <w:basedOn w:val="FJBullets-Level1Char"/>
    <w:link w:val="FJNumberedBullets-level1"/>
    <w:rsid w:val="00D55178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customStyle="1" w:styleId="FJNumberedBullets-Level3">
    <w:name w:val="FJ Numbered Bullets - Level 3"/>
    <w:basedOn w:val="FJBullets-Level2"/>
    <w:link w:val="FJNumberedBullets-Level3Char"/>
    <w:qFormat/>
    <w:rsid w:val="00B466B7"/>
    <w:pPr>
      <w:numPr>
        <w:ilvl w:val="2"/>
        <w:numId w:val="32"/>
      </w:numPr>
      <w:spacing w:before="40" w:after="40"/>
      <w:ind w:left="1259" w:hanging="91"/>
    </w:pPr>
  </w:style>
  <w:style w:type="character" w:customStyle="1" w:styleId="FJNumberedBullets-Level2Char">
    <w:name w:val="FJ Numbered Bullets - Level 2 Char"/>
    <w:basedOn w:val="FJBullets-Level1Char"/>
    <w:link w:val="FJNumberedBullets-Level2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NumberedBullets-Level3Char">
    <w:name w:val="FJ Numbered Bullets - Level 3 Char"/>
    <w:basedOn w:val="FJBullets-Level2Char"/>
    <w:link w:val="FJNumberedBullets-Level3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customStyle="1" w:styleId="FJSubheadline2">
    <w:name w:val="FJ Subheadline 2"/>
    <w:basedOn w:val="FJSubheadline1"/>
    <w:link w:val="FJSubheadline2Char"/>
    <w:qFormat/>
    <w:rsid w:val="00041B95"/>
    <w:pPr>
      <w:spacing w:after="120"/>
    </w:pPr>
    <w:rPr>
      <w:lang w:val="pt-BR"/>
    </w:rPr>
  </w:style>
  <w:style w:type="paragraph" w:customStyle="1" w:styleId="FJTableBullets">
    <w:name w:val="FJ Table Bullets"/>
    <w:basedOn w:val="FJBullets-Level1"/>
    <w:link w:val="FJTableBulletsChar"/>
    <w:qFormat/>
    <w:rsid w:val="00512C70"/>
    <w:pPr>
      <w:framePr w:hSpace="180" w:wrap="around" w:vAnchor="text" w:hAnchor="margin" w:y="83"/>
      <w:spacing w:before="30" w:after="30"/>
      <w:ind w:left="139" w:hanging="128"/>
    </w:pPr>
    <w:rPr>
      <w:sz w:val="20"/>
      <w:szCs w:val="22"/>
      <w:lang w:val="en-GB"/>
    </w:rPr>
  </w:style>
  <w:style w:type="character" w:customStyle="1" w:styleId="FJSubheadline2Char">
    <w:name w:val="FJ Subheadline 2 Char"/>
    <w:basedOn w:val="FJSubheadline1Char"/>
    <w:link w:val="FJSubheadline2"/>
    <w:rsid w:val="00041B95"/>
    <w:rPr>
      <w:rFonts w:ascii="Fujitsu Infinity Pro Bold" w:eastAsia="MS PGothic" w:hAnsi="Fujitsu Infinity Pro Bold" w:cs="Fujitsu Sans Medium"/>
      <w:bCs/>
      <w:noProof/>
      <w:kern w:val="2"/>
      <w:position w:val="2"/>
      <w:sz w:val="23"/>
      <w:szCs w:val="23"/>
      <w:lang w:val="pt-BR" w:eastAsia="ja-JP"/>
    </w:rPr>
  </w:style>
  <w:style w:type="paragraph" w:customStyle="1" w:styleId="FJTableHeaderLeft">
    <w:name w:val="FJ Table Header (Left)"/>
    <w:basedOn w:val="FJTableHeaderCentered"/>
    <w:link w:val="FJTableHeaderLeftChar"/>
    <w:qFormat/>
    <w:rsid w:val="003F48F5"/>
    <w:pPr>
      <w:jc w:val="left"/>
    </w:pPr>
    <w:rPr>
      <w:color w:val="FFFFFF" w:themeColor="background1"/>
      <w:lang w:val="pt-BR"/>
    </w:rPr>
  </w:style>
  <w:style w:type="paragraph" w:customStyle="1" w:styleId="Style26ptBoldLinespacingMultiple09li">
    <w:name w:val="Style 26 pt Bold Line spacing:  Multiple 0.9 li"/>
    <w:basedOn w:val="a"/>
    <w:rsid w:val="00D04A44"/>
    <w:pPr>
      <w:spacing w:line="216" w:lineRule="auto"/>
    </w:pPr>
    <w:rPr>
      <w:rFonts w:ascii="Fujitsu Infinity Pro Bold" w:eastAsia="Times New Roman" w:hAnsi="Fujitsu Infinity Pro Bold" w:cs="Times New Roman"/>
      <w:bCs/>
      <w:sz w:val="52"/>
    </w:rPr>
  </w:style>
  <w:style w:type="character" w:customStyle="1" w:styleId="FJTableBulletsChar">
    <w:name w:val="FJ Table Bullets Char"/>
    <w:basedOn w:val="FJBullets-Level1Char"/>
    <w:link w:val="FJTableBullets"/>
    <w:rsid w:val="00512C70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2"/>
      <w:lang w:val="en-US" w:eastAsia="ja-JP"/>
    </w:rPr>
  </w:style>
  <w:style w:type="character" w:customStyle="1" w:styleId="FujitsuInfinityProBold">
    <w:name w:val="Fujitsu Infinity Pro Bold"/>
    <w:uiPriority w:val="1"/>
    <w:qFormat/>
    <w:rsid w:val="00B17A75"/>
    <w:rPr>
      <w:rFonts w:ascii="Fujitsu Infinity Pro Bold" w:hAnsi="Fujitsu Infinity Pro Bold"/>
    </w:rPr>
  </w:style>
  <w:style w:type="paragraph" w:styleId="a4">
    <w:name w:val="caption"/>
    <w:basedOn w:val="a"/>
    <w:next w:val="a"/>
    <w:unhideWhenUsed/>
    <w:qFormat/>
    <w:rsid w:val="008D1B2B"/>
    <w:pPr>
      <w:spacing w:after="200"/>
    </w:pPr>
    <w:rPr>
      <w:color w:val="000000" w:themeColor="text1"/>
      <w:sz w:val="18"/>
      <w:szCs w:val="18"/>
    </w:rPr>
  </w:style>
  <w:style w:type="character" w:customStyle="1" w:styleId="FJTableHeaderLeftChar">
    <w:name w:val="FJ Table Header (Left) Char"/>
    <w:basedOn w:val="FJTableHeaderCenteredChar"/>
    <w:link w:val="FJTableHeaderLeft"/>
    <w:rsid w:val="003F48F5"/>
    <w:rPr>
      <w:rFonts w:ascii="Fujitsu Infinity Pro Bold" w:eastAsia="MS PGothic" w:hAnsi="Fujitsu Infinity Pro Bold" w:cs="Fujitsu Sans Light"/>
      <w:snapToGrid w:val="0"/>
      <w:color w:val="FFFFFF" w:themeColor="background1"/>
      <w:kern w:val="2"/>
      <w:position w:val="2"/>
      <w:sz w:val="22"/>
      <w:szCs w:val="24"/>
      <w:lang w:val="pt-BR" w:eastAsia="ja-JP"/>
    </w:rPr>
  </w:style>
  <w:style w:type="character" w:styleId="a5">
    <w:name w:val="Placeholder Text"/>
    <w:basedOn w:val="a0"/>
    <w:uiPriority w:val="99"/>
    <w:semiHidden/>
    <w:rsid w:val="005E5924"/>
    <w:rPr>
      <w:color w:val="808080"/>
    </w:rPr>
  </w:style>
  <w:style w:type="paragraph" w:customStyle="1" w:styleId="FJTableHeaderCentered">
    <w:name w:val="FJ Table Header (Centered)"/>
    <w:basedOn w:val="FJBody"/>
    <w:link w:val="FJTableHeaderCenteredChar"/>
    <w:qFormat/>
    <w:rsid w:val="00512C70"/>
    <w:pPr>
      <w:spacing w:after="0" w:line="276" w:lineRule="auto"/>
      <w:jc w:val="center"/>
    </w:pPr>
    <w:rPr>
      <w:rFonts w:ascii="Fujitsu Infinity Pro Bold" w:hAnsi="Fujitsu Infinity Pro Bold"/>
      <w:sz w:val="20"/>
      <w:szCs w:val="22"/>
    </w:rPr>
  </w:style>
  <w:style w:type="paragraph" w:customStyle="1" w:styleId="FJTableBodyCentered">
    <w:name w:val="FJ Table Body (Centered)"/>
    <w:basedOn w:val="FJBody"/>
    <w:link w:val="FJTableBodyCenteredChar"/>
    <w:qFormat/>
    <w:rsid w:val="00512C70"/>
    <w:pPr>
      <w:spacing w:after="60"/>
      <w:jc w:val="center"/>
    </w:pPr>
    <w:rPr>
      <w:sz w:val="20"/>
      <w:szCs w:val="22"/>
    </w:rPr>
  </w:style>
  <w:style w:type="character" w:customStyle="1" w:styleId="FJTableHeaderCenteredChar">
    <w:name w:val="FJ Table Header (Centered) Char"/>
    <w:basedOn w:val="FJBodyChar"/>
    <w:link w:val="FJTableHeaderCentered"/>
    <w:rsid w:val="00512C70"/>
    <w:rPr>
      <w:rFonts w:ascii="Fujitsu Infinity Pro Bold" w:eastAsia="MS PGothic" w:hAnsi="Fujitsu Infinity Pro Bold" w:cs="Fujitsu Sans Light"/>
      <w:snapToGrid w:val="0"/>
      <w:kern w:val="2"/>
      <w:position w:val="2"/>
      <w:sz w:val="22"/>
      <w:szCs w:val="22"/>
      <w:lang w:val="en-US" w:eastAsia="ja-JP"/>
    </w:rPr>
  </w:style>
  <w:style w:type="paragraph" w:customStyle="1" w:styleId="FJTableBodyLeft">
    <w:name w:val="FJ Table Body (Left)"/>
    <w:basedOn w:val="FJTableBodyCentered"/>
    <w:link w:val="FJTableBodyLeftChar"/>
    <w:qFormat/>
    <w:rsid w:val="005E5924"/>
    <w:pPr>
      <w:jc w:val="left"/>
    </w:pPr>
  </w:style>
  <w:style w:type="character" w:customStyle="1" w:styleId="FJTableBodyCenteredChar">
    <w:name w:val="FJ Table Body (Centered) Char"/>
    <w:basedOn w:val="FJBodyChar"/>
    <w:link w:val="FJTableBodyCentered"/>
    <w:rsid w:val="00512C70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2"/>
      <w:lang w:val="en-US" w:eastAsia="ja-JP"/>
    </w:rPr>
  </w:style>
  <w:style w:type="paragraph" w:customStyle="1" w:styleId="FJDocControlBody">
    <w:name w:val="FJ Doc Control Body"/>
    <w:basedOn w:val="FJBody"/>
    <w:link w:val="FJDocControlBodyChar"/>
    <w:qFormat/>
    <w:rsid w:val="005E5924"/>
    <w:pPr>
      <w:spacing w:after="60"/>
    </w:pPr>
    <w:rPr>
      <w:sz w:val="20"/>
      <w:szCs w:val="22"/>
      <w:lang w:val="en-GB"/>
    </w:rPr>
  </w:style>
  <w:style w:type="character" w:customStyle="1" w:styleId="FJTableBodyLeftChar">
    <w:name w:val="FJ Table Body (Left) Char"/>
    <w:basedOn w:val="FJTableBodyCenteredChar"/>
    <w:link w:val="FJTableBodyLeft"/>
    <w:rsid w:val="005E5924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DocControlBodyChar">
    <w:name w:val="FJ Doc Control Body Char"/>
    <w:basedOn w:val="FJBodyChar"/>
    <w:link w:val="FJDocControlBody"/>
    <w:rsid w:val="005E5924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2"/>
      <w:lang w:val="en-US" w:eastAsia="ja-JP"/>
    </w:rPr>
  </w:style>
  <w:style w:type="table" w:styleId="7-4">
    <w:name w:val="List Table 7 Colorful Accent 4"/>
    <w:basedOn w:val="a1"/>
    <w:uiPriority w:val="52"/>
    <w:rsid w:val="000043E6"/>
    <w:rPr>
      <w:color w:val="48A0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D6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D6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D6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D6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FFC3" w:themeFill="accent4" w:themeFillTint="33"/>
      </w:tcPr>
    </w:tblStylePr>
    <w:tblStylePr w:type="band1Horz">
      <w:tblPr/>
      <w:tcPr>
        <w:shd w:val="clear" w:color="auto" w:fill="DEFFC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6">
    <w:name w:val="header"/>
    <w:basedOn w:val="a"/>
    <w:link w:val="Char"/>
    <w:rsid w:val="004979B6"/>
    <w:pPr>
      <w:tabs>
        <w:tab w:val="center" w:pos="4513"/>
        <w:tab w:val="right" w:pos="9026"/>
      </w:tabs>
      <w:spacing w:after="0"/>
    </w:pPr>
  </w:style>
  <w:style w:type="character" w:customStyle="1" w:styleId="Char">
    <w:name w:val="머리글 Char"/>
    <w:basedOn w:val="a0"/>
    <w:link w:val="a6"/>
    <w:rsid w:val="004979B6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a7">
    <w:name w:val="footer"/>
    <w:basedOn w:val="a"/>
    <w:link w:val="Char0"/>
    <w:rsid w:val="004979B6"/>
    <w:pPr>
      <w:tabs>
        <w:tab w:val="center" w:pos="4513"/>
        <w:tab w:val="right" w:pos="9026"/>
      </w:tabs>
      <w:spacing w:after="0"/>
    </w:pPr>
  </w:style>
  <w:style w:type="character" w:customStyle="1" w:styleId="Char0">
    <w:name w:val="바닥글 Char"/>
    <w:basedOn w:val="a0"/>
    <w:link w:val="a7"/>
    <w:rsid w:val="004979B6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table" w:styleId="a8">
    <w:name w:val="Grid Table Light"/>
    <w:basedOn w:val="a1"/>
    <w:uiPriority w:val="32"/>
    <w:qFormat/>
    <w:rsid w:val="007D3A0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20">
    <w:name w:val="Plain Table 2"/>
    <w:basedOn w:val="a1"/>
    <w:uiPriority w:val="73"/>
    <w:rsid w:val="007D3A0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4">
    <w:name w:val="Grid Table 4"/>
    <w:basedOn w:val="a1"/>
    <w:uiPriority w:val="49"/>
    <w:rsid w:val="000811E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9">
    <w:name w:val="Hyperlink"/>
    <w:basedOn w:val="a0"/>
    <w:qFormat/>
    <w:rsid w:val="00CC3CAB"/>
    <w:rPr>
      <w:color w:val="2400B0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C3C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5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s-ascii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https://www.saramin.co.kr/zf_user/jobs/view?rec_idx=53073362&amp;view_type=etc&amp;ref=recruit_manag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jobkorea.co.kr/Recruit/GI_Read/48591265?Oem_Code=1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eun.kim\Downloads\1-Col-Header-Red-A4.dotx" TargetMode="External"/></Relationships>
</file>

<file path=word/theme/theme1.xml><?xml version="1.0" encoding="utf-8"?>
<a:theme xmlns:a="http://schemas.openxmlformats.org/drawingml/2006/main" name="Office Theme">
  <a:themeElements>
    <a:clrScheme name="Fujitsu VI">
      <a:dk1>
        <a:srgbClr val="000000"/>
      </a:dk1>
      <a:lt1>
        <a:srgbClr val="FFFFFF"/>
      </a:lt1>
      <a:dk2>
        <a:srgbClr val="D80084"/>
      </a:dk2>
      <a:lt2>
        <a:srgbClr val="2400B0"/>
      </a:lt2>
      <a:accent1>
        <a:srgbClr val="EA0000"/>
      </a:accent1>
      <a:accent2>
        <a:srgbClr val="FF8000"/>
      </a:accent2>
      <a:accent3>
        <a:srgbClr val="FFE700"/>
      </a:accent3>
      <a:accent4>
        <a:srgbClr val="61D600"/>
      </a:accent4>
      <a:accent5>
        <a:srgbClr val="008224"/>
      </a:accent5>
      <a:accent6>
        <a:srgbClr val="00E7EF"/>
      </a:accent6>
      <a:hlink>
        <a:srgbClr val="2400B0"/>
      </a:hlink>
      <a:folHlink>
        <a:srgbClr val="2400B0"/>
      </a:folHlink>
    </a:clrScheme>
    <a:fontScheme name="Fujitsu new">
      <a:majorFont>
        <a:latin typeface="Fujitsu Infinity Pro"/>
        <a:ea typeface=""/>
        <a:cs typeface=""/>
      </a:majorFont>
      <a:minorFont>
        <a:latin typeface="Fujitsu Infinity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12700">
          <a:solidFill>
            <a:srgbClr val="61D600"/>
          </a:solidFill>
          <a:miter lim="800000"/>
          <a:headEnd/>
          <a:tailEnd/>
        </a:ln>
      </a:spPr>
      <a:bodyPr rot="0" vert="horz" wrap="square" lIns="108000" tIns="108000" rIns="108000" bIns="108000" anchor="t" anchorCtr="0" upright="1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c4eaaee-da18-44c1-b222-f872f771abb9" xsi:nil="true"/>
    <lcf76f155ced4ddcb4097134ff3c332f xmlns="63888974-7cb7-4406-911b-e56ff4a867d6">
      <Terms xmlns="http://schemas.microsoft.com/office/infopath/2007/PartnerControls"/>
    </lcf76f155ced4ddcb4097134ff3c332f>
    <Additionalguidance xmlns="63888974-7cb7-4406-911b-e56ff4a867d6">n/a</Additionalguidance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F1D41D33680B45AAFA58E3FB253076" ma:contentTypeVersion="17" ma:contentTypeDescription="Create a new document." ma:contentTypeScope="" ma:versionID="cca5039d97c846cd27b204831fe49233">
  <xsd:schema xmlns:xsd="http://www.w3.org/2001/XMLSchema" xmlns:xs="http://www.w3.org/2001/XMLSchema" xmlns:p="http://schemas.microsoft.com/office/2006/metadata/properties" xmlns:ns2="63888974-7cb7-4406-911b-e56ff4a867d6" xmlns:ns3="8c4eaaee-da18-44c1-b222-f872f771abb9" targetNamespace="http://schemas.microsoft.com/office/2006/metadata/properties" ma:root="true" ma:fieldsID="2fd5e3c7b6b8ad754838498295b5b1de" ns2:_="" ns3:_="">
    <xsd:import namespace="63888974-7cb7-4406-911b-e56ff4a867d6"/>
    <xsd:import namespace="8c4eaaee-da18-44c1-b222-f872f771ab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Additionalguidanc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88974-7cb7-4406-911b-e56ff4a867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dditionalguidance" ma:index="20" nillable="true" ma:displayName="Additional guidance" ma:default="n/a" ma:format="Dropdown" ma:internalName="Additionalguidance">
      <xsd:simpleType>
        <xsd:union memberTypes="dms:Text">
          <xsd:simpleType>
            <xsd:restriction base="dms:Choice">
              <xsd:enumeration value="n/a"/>
              <xsd:enumeration value="D&amp;NS only"/>
              <xsd:enumeration value="Choice 3"/>
            </xsd:restriction>
          </xsd:simpleType>
        </xsd:un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c4fd492-276b-4614-b3af-3a4c63b563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4eaaee-da18-44c1-b222-f872f771abb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9aaec64-69de-4dd4-ad33-a0a6bb6628b3}" ma:internalName="TaxCatchAll" ma:showField="CatchAllData" ma:web="8c4eaaee-da18-44c1-b222-f872f771ab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CB275E-64D7-406C-8342-7186A0B116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669DF0-932E-47B9-9E03-104E55F41DA1}">
  <ds:schemaRefs>
    <ds:schemaRef ds:uri="http://schemas.microsoft.com/office/2006/metadata/properties"/>
    <ds:schemaRef ds:uri="http://schemas.microsoft.com/office/infopath/2007/PartnerControls"/>
    <ds:schemaRef ds:uri="8c4eaaee-da18-44c1-b222-f872f771abb9"/>
    <ds:schemaRef ds:uri="63888974-7cb7-4406-911b-e56ff4a867d6"/>
  </ds:schemaRefs>
</ds:datastoreItem>
</file>

<file path=customXml/itemProps3.xml><?xml version="1.0" encoding="utf-8"?>
<ds:datastoreItem xmlns:ds="http://schemas.openxmlformats.org/officeDocument/2006/customXml" ds:itemID="{19FC3C1D-BB90-41BC-85D7-EF102D0BD03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290EAF3-9F5E-4113-AF6D-4135B6976B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888974-7cb7-4406-911b-e56ff4a867d6"/>
    <ds:schemaRef ds:uri="8c4eaaee-da18-44c1-b222-f872f771ab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a7295cc1-d279-42ac-ab4d-3b0f4fece050}" enabled="1" method="Standard" siteId="{a19f121d-81e1-4858-a9d8-736e267fd4c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1-Col-Header-Red-A4.dotx</Template>
  <TotalTime>5</TotalTime>
  <Pages>2</Pages>
  <Words>279</Words>
  <Characters>871</Characters>
  <Application>Microsoft Office Word</Application>
  <DocSecurity>0</DocSecurity>
  <Lines>72</Lines>
  <Paragraphs>67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1083</CharactersWithSpaces>
  <SharedDoc>false</SharedDoc>
  <HLinks>
    <vt:vector size="24" baseType="variant">
      <vt:variant>
        <vt:i4>917557</vt:i4>
      </vt:variant>
      <vt:variant>
        <vt:i4>-1</vt:i4>
      </vt:variant>
      <vt:variant>
        <vt:i4>2068</vt:i4>
      </vt:variant>
      <vt:variant>
        <vt:i4>1</vt:i4>
      </vt:variant>
      <vt:variant>
        <vt:lpwstr>sm4cr</vt:lpwstr>
      </vt:variant>
      <vt:variant>
        <vt:lpwstr/>
      </vt:variant>
      <vt:variant>
        <vt:i4>917557</vt:i4>
      </vt:variant>
      <vt:variant>
        <vt:i4>-1</vt:i4>
      </vt:variant>
      <vt:variant>
        <vt:i4>2069</vt:i4>
      </vt:variant>
      <vt:variant>
        <vt:i4>1</vt:i4>
      </vt:variant>
      <vt:variant>
        <vt:lpwstr>sm4cr</vt:lpwstr>
      </vt:variant>
      <vt:variant>
        <vt:lpwstr/>
      </vt:variant>
      <vt:variant>
        <vt:i4>917557</vt:i4>
      </vt:variant>
      <vt:variant>
        <vt:i4>-1</vt:i4>
      </vt:variant>
      <vt:variant>
        <vt:i4>2070</vt:i4>
      </vt:variant>
      <vt:variant>
        <vt:i4>1</vt:i4>
      </vt:variant>
      <vt:variant>
        <vt:lpwstr>sm4cr</vt:lpwstr>
      </vt:variant>
      <vt:variant>
        <vt:lpwstr/>
      </vt:variant>
      <vt:variant>
        <vt:i4>5505040</vt:i4>
      </vt:variant>
      <vt:variant>
        <vt:i4>-1</vt:i4>
      </vt:variant>
      <vt:variant>
        <vt:i4>1040</vt:i4>
      </vt:variant>
      <vt:variant>
        <vt:i4>1</vt:i4>
      </vt:variant>
      <vt:variant>
        <vt:lpwstr>Symbol_Mark_4c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Jieun / 김지은</dc:creator>
  <cp:keywords/>
  <dc:description/>
  <cp:lastModifiedBy>Kim, Jieun / 김지은</cp:lastModifiedBy>
  <cp:revision>2</cp:revision>
  <dcterms:created xsi:type="dcterms:W3CDTF">2026-02-11T08:54:00Z</dcterms:created>
  <dcterms:modified xsi:type="dcterms:W3CDTF">2026-02-11T08:54:00Z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0x010100D5F1D41D33680B45AAFA58E3FB253076</vt:lpwstr>
  </property>
  <property fmtid="{D5CDD505-2E9C-101B-9397-08002B2CF9AE}" pid="3" name="MediaServiceImageTags">
    <vt:lpwstr/>
  </property>
  <property fmtid="{D5CDD505-2E9C-101B-9397-08002B2CF9AE}" pid="4" name="MSIP_Label_a7295cc1-d279-42ac-ab4d-3b0f4fece050_Enabled">
    <vt:lpwstr>true</vt:lpwstr>
  </property>
  <property fmtid="{D5CDD505-2E9C-101B-9397-08002B2CF9AE}" pid="5" name="MSIP_Label_a7295cc1-d279-42ac-ab4d-3b0f4fece050_SetDate">
    <vt:lpwstr>2024-03-28T04:07:19Z</vt:lpwstr>
  </property>
  <property fmtid="{D5CDD505-2E9C-101B-9397-08002B2CF9AE}" pid="6" name="MSIP_Label_a7295cc1-d279-42ac-ab4d-3b0f4fece050_Method">
    <vt:lpwstr>Standard</vt:lpwstr>
  </property>
  <property fmtid="{D5CDD505-2E9C-101B-9397-08002B2CF9AE}" pid="7" name="MSIP_Label_a7295cc1-d279-42ac-ab4d-3b0f4fece050_Name">
    <vt:lpwstr>FUJITSU-RESTRICTED​</vt:lpwstr>
  </property>
  <property fmtid="{D5CDD505-2E9C-101B-9397-08002B2CF9AE}" pid="8" name="MSIP_Label_a7295cc1-d279-42ac-ab4d-3b0f4fece050_SiteId">
    <vt:lpwstr>a19f121d-81e1-4858-a9d8-736e267fd4c7</vt:lpwstr>
  </property>
  <property fmtid="{D5CDD505-2E9C-101B-9397-08002B2CF9AE}" pid="9" name="MSIP_Label_a7295cc1-d279-42ac-ab4d-3b0f4fece050_ActionId">
    <vt:lpwstr>9ca3507f-16ef-483a-b5ee-2828eeff2491</vt:lpwstr>
  </property>
  <property fmtid="{D5CDD505-2E9C-101B-9397-08002B2CF9AE}" pid="10" name="MSIP_Label_a7295cc1-d279-42ac-ab4d-3b0f4fece050_ContentBits">
    <vt:lpwstr>0</vt:lpwstr>
  </property>
</Properties>
</file>